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73AF3" w:rsidRPr="0032088C" w:rsidRDefault="00B73AF3" w:rsidP="00EA74C9">
      <w:pPr>
        <w:jc w:val="center"/>
        <w:rPr>
          <w:b/>
          <w:i/>
          <w:color w:val="FF0000"/>
          <w:sz w:val="40"/>
          <w:szCs w:val="40"/>
        </w:rPr>
      </w:pPr>
      <w:r w:rsidRPr="0032088C">
        <w:rPr>
          <w:b/>
          <w:i/>
          <w:color w:val="FF0000"/>
          <w:sz w:val="40"/>
          <w:szCs w:val="40"/>
        </w:rPr>
        <w:t>GLASILO KRAJEVNE SKUPNOSTI GORICA</w:t>
      </w:r>
    </w:p>
    <w:p w:rsidR="00B73AF3" w:rsidRDefault="00B73AF3" w:rsidP="00EA74C9">
      <w:pPr>
        <w:jc w:val="center"/>
        <w:rPr>
          <w:b/>
          <w:color w:val="FF0000"/>
          <w:sz w:val="40"/>
          <w:szCs w:val="40"/>
        </w:rPr>
      </w:pPr>
    </w:p>
    <w:p w:rsidR="00B73AF3" w:rsidRPr="00EA74C9" w:rsidRDefault="00B73AF3" w:rsidP="00EA74C9">
      <w:pPr>
        <w:jc w:val="center"/>
        <w:rPr>
          <w:b/>
          <w:color w:val="FF0000"/>
          <w:sz w:val="40"/>
          <w:szCs w:val="40"/>
        </w:rPr>
      </w:pPr>
    </w:p>
    <w:p w:rsidR="00B73AF3" w:rsidRPr="001A1DBF" w:rsidRDefault="00B73AF3" w:rsidP="009854FA">
      <w:pPr>
        <w:rPr>
          <w:color w:val="FF0000"/>
        </w:rPr>
      </w:pPr>
    </w:p>
    <w:p w:rsidR="00B73AF3" w:rsidRPr="00EA74C9" w:rsidRDefault="00B73AF3" w:rsidP="00641A0B">
      <w:pPr>
        <w:rPr>
          <w:b/>
        </w:rPr>
      </w:pPr>
      <w:r w:rsidRPr="00EA74C9">
        <w:rPr>
          <w:b/>
        </w:rPr>
        <w:t>Leto : 15</w:t>
      </w:r>
      <w:r w:rsidRPr="00EA74C9">
        <w:rPr>
          <w:b/>
        </w:rPr>
        <w:tab/>
      </w:r>
      <w:r w:rsidRPr="00EA74C9">
        <w:rPr>
          <w:b/>
        </w:rPr>
        <w:tab/>
      </w:r>
      <w:r w:rsidRPr="00EA74C9">
        <w:rPr>
          <w:b/>
        </w:rPr>
        <w:tab/>
      </w:r>
      <w:r w:rsidRPr="00EA74C9">
        <w:rPr>
          <w:b/>
        </w:rPr>
        <w:tab/>
        <w:t>Števika : 33</w:t>
      </w:r>
      <w:r w:rsidRPr="00EA74C9">
        <w:rPr>
          <w:b/>
        </w:rPr>
        <w:tab/>
      </w:r>
      <w:r w:rsidRPr="00EA74C9">
        <w:rPr>
          <w:b/>
        </w:rPr>
        <w:tab/>
      </w:r>
      <w:r w:rsidRPr="00EA74C9">
        <w:rPr>
          <w:b/>
        </w:rPr>
        <w:tab/>
        <w:t>Datum : 12.6.2014</w:t>
      </w:r>
    </w:p>
    <w:p w:rsidR="00B73AF3" w:rsidRDefault="00B73AF3" w:rsidP="00641A0B"/>
    <w:p w:rsidR="00B73AF3" w:rsidRDefault="00B73AF3" w:rsidP="008F45FA">
      <w:pPr>
        <w:tabs>
          <w:tab w:val="left" w:pos="7125"/>
        </w:tabs>
      </w:pPr>
      <w:r w:rsidRPr="001A1DBF">
        <w:rPr>
          <w:color w:val="FF0000"/>
        </w:rPr>
        <w:tab/>
      </w:r>
    </w:p>
    <w:p w:rsidR="00B73AF3" w:rsidRDefault="00B73AF3" w:rsidP="009854FA"/>
    <w:p w:rsidR="00B73AF3" w:rsidRDefault="00B73AF3" w:rsidP="009854FA"/>
    <w:p w:rsidR="00B73AF3" w:rsidRDefault="00B73AF3" w:rsidP="009854FA"/>
    <w:p w:rsidR="00B73AF3" w:rsidRDefault="00B73AF3" w:rsidP="009854FA">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 o:spid="_x0000_i1025" type="#_x0000_t75" alt="naslovnica2" style="width:451.5pt;height:312pt;visibility:visible">
            <v:imagedata r:id="rId7" o:title=""/>
          </v:shape>
        </w:pict>
      </w:r>
    </w:p>
    <w:p w:rsidR="00B73AF3" w:rsidRDefault="00B73AF3" w:rsidP="009854FA"/>
    <w:p w:rsidR="00B73AF3" w:rsidRDefault="00B73AF3" w:rsidP="009854FA"/>
    <w:p w:rsidR="00B73AF3" w:rsidRDefault="00B73AF3" w:rsidP="009854FA">
      <w:pPr>
        <w:rPr>
          <w:noProof/>
        </w:rPr>
      </w:pPr>
    </w:p>
    <w:p w:rsidR="00B73AF3" w:rsidRPr="0032088C" w:rsidRDefault="00B73AF3" w:rsidP="00641A0B">
      <w:pPr>
        <w:jc w:val="center"/>
        <w:rPr>
          <w:b/>
          <w:color w:val="FF0000"/>
          <w:sz w:val="72"/>
          <w:szCs w:val="72"/>
        </w:rPr>
      </w:pPr>
      <w:r w:rsidRPr="0032088C">
        <w:rPr>
          <w:b/>
          <w:color w:val="FF0000"/>
          <w:sz w:val="72"/>
          <w:szCs w:val="72"/>
        </w:rPr>
        <w:t>KRAJEVNA SKUPNOST GORICA  PRAZNUJE</w:t>
      </w:r>
    </w:p>
    <w:p w:rsidR="00B73AF3" w:rsidRDefault="00B73AF3" w:rsidP="009854FA">
      <w:pPr>
        <w:rPr>
          <w:noProof/>
        </w:rPr>
      </w:pPr>
    </w:p>
    <w:p w:rsidR="00B73AF3" w:rsidRDefault="00B73AF3" w:rsidP="009854FA">
      <w:pPr>
        <w:rPr>
          <w:noProof/>
        </w:rPr>
      </w:pPr>
    </w:p>
    <w:p w:rsidR="00B73AF3" w:rsidRDefault="00B73AF3" w:rsidP="009854FA">
      <w:pPr>
        <w:rPr>
          <w:noProof/>
        </w:rPr>
      </w:pPr>
    </w:p>
    <w:p w:rsidR="00B73AF3" w:rsidRDefault="00B73AF3" w:rsidP="009854FA">
      <w:pPr>
        <w:rPr>
          <w:noProof/>
        </w:rPr>
      </w:pPr>
    </w:p>
    <w:p w:rsidR="00B73AF3" w:rsidRDefault="00B73AF3" w:rsidP="009854FA">
      <w:pPr>
        <w:rPr>
          <w:noProof/>
        </w:rPr>
      </w:pPr>
    </w:p>
    <w:p w:rsidR="00B73AF3" w:rsidRDefault="00B73AF3" w:rsidP="009854FA">
      <w:pPr>
        <w:rPr>
          <w:noProof/>
        </w:rPr>
      </w:pPr>
    </w:p>
    <w:p w:rsidR="00B73AF3" w:rsidRDefault="00B73AF3" w:rsidP="009854FA">
      <w:pPr>
        <w:rPr>
          <w:noProof/>
        </w:rPr>
      </w:pPr>
    </w:p>
    <w:p w:rsidR="00B73AF3" w:rsidRDefault="00B73AF3" w:rsidP="009854FA">
      <w:pPr>
        <w:rPr>
          <w:noProof/>
        </w:rPr>
      </w:pPr>
    </w:p>
    <w:p w:rsidR="00B73AF3" w:rsidRDefault="00B73AF3" w:rsidP="009854FA">
      <w:pPr>
        <w:rPr>
          <w:noProof/>
        </w:rPr>
      </w:pPr>
    </w:p>
    <w:p w:rsidR="00B73AF3" w:rsidRPr="001A1DBF" w:rsidRDefault="00B73AF3" w:rsidP="00FA15C1">
      <w:pPr>
        <w:rPr>
          <w:rFonts w:ascii="Arial" w:hAnsi="Arial" w:cs="Arial"/>
          <w:color w:val="FF0000"/>
        </w:rP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6" type="#_x0000_t136" style="width:453pt;height:50.25pt" fillcolor="red">
            <v:shadow on="t" opacity="52429f"/>
            <v:textpath style="font-family:&quot;Arial Black&quot;;font-style:italic;v-text-kern:t" trim="t" fitpath="t" string="KS GORICA PRAZNUJE"/>
          </v:shape>
        </w:pict>
      </w:r>
    </w:p>
    <w:p w:rsidR="00B73AF3" w:rsidRPr="001A1DBF" w:rsidRDefault="00B73AF3" w:rsidP="00FA15C1">
      <w:pPr>
        <w:rPr>
          <w:rFonts w:ascii="Arial" w:hAnsi="Arial" w:cs="Arial"/>
          <w:color w:val="FF0000"/>
        </w:rPr>
      </w:pPr>
    </w:p>
    <w:p w:rsidR="00B73AF3" w:rsidRPr="00B83403" w:rsidRDefault="00B73AF3" w:rsidP="00FA15C1">
      <w:pPr>
        <w:rPr>
          <w:rFonts w:ascii="Arial" w:hAnsi="Arial" w:cs="Arial"/>
          <w:b/>
          <w:bCs/>
          <w:color w:val="000000"/>
        </w:rPr>
      </w:pPr>
      <w:r w:rsidRPr="00B83403">
        <w:rPr>
          <w:rFonts w:ascii="Arial" w:hAnsi="Arial" w:cs="Arial"/>
          <w:b/>
          <w:bCs/>
          <w:color w:val="000000"/>
        </w:rPr>
        <w:t>PROGRAM PRIREDITEV:</w:t>
      </w:r>
    </w:p>
    <w:p w:rsidR="00B73AF3" w:rsidRPr="00B83403" w:rsidRDefault="00B73AF3" w:rsidP="00FA15C1">
      <w:pPr>
        <w:rPr>
          <w:rFonts w:ascii="Arial" w:hAnsi="Arial" w:cs="Arial"/>
          <w:b/>
          <w:bCs/>
          <w:color w:val="000000"/>
        </w:rPr>
      </w:pPr>
    </w:p>
    <w:p w:rsidR="00B73AF3" w:rsidRPr="0032088C" w:rsidRDefault="00B73AF3" w:rsidP="00FA15C1">
      <w:pPr>
        <w:rPr>
          <w:rFonts w:ascii="Arial" w:hAnsi="Arial" w:cs="Arial"/>
          <w:b/>
          <w:bCs/>
          <w:color w:val="0000FF"/>
        </w:rPr>
      </w:pPr>
      <w:r w:rsidRPr="0032088C">
        <w:rPr>
          <w:rFonts w:ascii="Arial" w:hAnsi="Arial" w:cs="Arial"/>
          <w:b/>
          <w:bCs/>
          <w:color w:val="0000FF"/>
        </w:rPr>
        <w:t>Torek, 17. 6. 2014, ob 17. uri v  prostorih KS Gorica</w:t>
      </w:r>
    </w:p>
    <w:p w:rsidR="00B73AF3" w:rsidRPr="00B83403" w:rsidRDefault="00B73AF3" w:rsidP="00FA15C1">
      <w:pPr>
        <w:rPr>
          <w:rFonts w:ascii="Arial" w:hAnsi="Arial" w:cs="Arial"/>
          <w:color w:val="000000"/>
        </w:rPr>
      </w:pPr>
      <w:r w:rsidRPr="0032088C">
        <w:rPr>
          <w:rFonts w:ascii="Arial" w:hAnsi="Arial" w:cs="Arial"/>
          <w:b/>
          <w:color w:val="FF0000"/>
        </w:rPr>
        <w:t>HITROPOTEZNI TURNIR V ŠAHU</w:t>
      </w:r>
      <w:r w:rsidRPr="00B83403">
        <w:rPr>
          <w:rFonts w:ascii="Arial" w:hAnsi="Arial" w:cs="Arial"/>
          <w:color w:val="000000"/>
        </w:rPr>
        <w:t xml:space="preserve"> - Prijave sprejemamo na telefon 031 625 305 (Blaž) in 15 minut pred začetkom turnirja. </w:t>
      </w:r>
    </w:p>
    <w:p w:rsidR="00B73AF3" w:rsidRPr="001A1DBF" w:rsidRDefault="00B73AF3" w:rsidP="00FA15C1">
      <w:pPr>
        <w:rPr>
          <w:rFonts w:ascii="Arial" w:hAnsi="Arial" w:cs="Arial"/>
          <w:color w:val="FF0000"/>
        </w:rPr>
      </w:pPr>
    </w:p>
    <w:p w:rsidR="00B73AF3" w:rsidRPr="0032088C" w:rsidRDefault="00B73AF3" w:rsidP="00FA15C1">
      <w:pPr>
        <w:rPr>
          <w:rFonts w:ascii="Arial" w:hAnsi="Arial" w:cs="Arial"/>
          <w:b/>
          <w:bCs/>
          <w:color w:val="0000FF"/>
        </w:rPr>
      </w:pPr>
      <w:r w:rsidRPr="0032088C">
        <w:rPr>
          <w:rFonts w:ascii="Arial" w:hAnsi="Arial" w:cs="Arial"/>
          <w:b/>
          <w:bCs/>
          <w:color w:val="0000FF"/>
        </w:rPr>
        <w:t>Sreda, 18. 6. 2014, ob 18. uri kegljišču pri šoli</w:t>
      </w:r>
    </w:p>
    <w:p w:rsidR="00B73AF3" w:rsidRPr="00B83403" w:rsidRDefault="00B73AF3" w:rsidP="00FA15C1">
      <w:pPr>
        <w:rPr>
          <w:rFonts w:ascii="Arial" w:hAnsi="Arial" w:cs="Arial"/>
          <w:b/>
          <w:bCs/>
          <w:color w:val="000000"/>
        </w:rPr>
      </w:pPr>
      <w:r w:rsidRPr="0032088C">
        <w:rPr>
          <w:rFonts w:ascii="Arial" w:hAnsi="Arial" w:cs="Arial"/>
          <w:b/>
          <w:color w:val="FF0000"/>
        </w:rPr>
        <w:t>TURNIR V KEGLJANJU S KROGLO NA VRVICI</w:t>
      </w:r>
      <w:r w:rsidRPr="00B83403">
        <w:rPr>
          <w:rFonts w:ascii="Arial" w:hAnsi="Arial" w:cs="Arial"/>
          <w:color w:val="000000"/>
        </w:rPr>
        <w:t xml:space="preserve"> -  srečanje članic in članov svetov sosednjih KS in MČ. </w:t>
      </w:r>
    </w:p>
    <w:p w:rsidR="00B73AF3" w:rsidRPr="00B83403" w:rsidRDefault="00B73AF3" w:rsidP="00FA15C1">
      <w:pPr>
        <w:rPr>
          <w:rFonts w:ascii="Arial" w:hAnsi="Arial" w:cs="Arial"/>
          <w:b/>
          <w:bCs/>
          <w:color w:val="000000"/>
        </w:rPr>
      </w:pPr>
    </w:p>
    <w:p w:rsidR="00B73AF3" w:rsidRPr="0032088C" w:rsidRDefault="00B73AF3" w:rsidP="00FA15C1">
      <w:pPr>
        <w:rPr>
          <w:rFonts w:ascii="Arial" w:hAnsi="Arial" w:cs="Arial"/>
          <w:b/>
          <w:bCs/>
          <w:color w:val="0000FF"/>
        </w:rPr>
      </w:pPr>
      <w:r w:rsidRPr="0032088C">
        <w:rPr>
          <w:rFonts w:ascii="Arial" w:hAnsi="Arial" w:cs="Arial"/>
          <w:b/>
          <w:bCs/>
          <w:color w:val="0000FF"/>
        </w:rPr>
        <w:t xml:space="preserve">Četrtek, 19. 6. 2014, ob 17. uri na otroškem igrišču  med bloki Goriška cesta in Koželjskega ulica </w:t>
      </w:r>
    </w:p>
    <w:p w:rsidR="00B73AF3" w:rsidRPr="003173FD" w:rsidRDefault="00B73AF3" w:rsidP="00FA15C1">
      <w:pPr>
        <w:rPr>
          <w:rFonts w:ascii="Arial" w:hAnsi="Arial" w:cs="Arial"/>
          <w:b/>
          <w:bCs/>
          <w:color w:val="000000"/>
        </w:rPr>
      </w:pPr>
    </w:p>
    <w:p w:rsidR="00B73AF3" w:rsidRPr="003173FD" w:rsidRDefault="00B73AF3" w:rsidP="00A2120D">
      <w:pPr>
        <w:rPr>
          <w:rFonts w:ascii="Arial" w:hAnsi="Arial" w:cs="Arial"/>
          <w:color w:val="000000"/>
        </w:rPr>
      </w:pPr>
      <w:r w:rsidRPr="0032088C">
        <w:rPr>
          <w:rFonts w:ascii="Arial" w:hAnsi="Arial" w:cs="Arial"/>
          <w:b/>
          <w:color w:val="FF0000"/>
        </w:rPr>
        <w:t>ČAJANKA</w:t>
      </w:r>
      <w:r w:rsidRPr="0032088C">
        <w:rPr>
          <w:rFonts w:ascii="Arial" w:hAnsi="Arial" w:cs="Arial"/>
          <w:color w:val="FF0000"/>
        </w:rPr>
        <w:t xml:space="preserve"> -</w:t>
      </w:r>
      <w:r w:rsidRPr="003173FD">
        <w:rPr>
          <w:rFonts w:ascii="Arial" w:hAnsi="Arial" w:cs="Arial"/>
          <w:color w:val="000000"/>
        </w:rPr>
        <w:t xml:space="preserve">  ureditev zeliščnih kotičkov in spoznavanje zdravilnih zelišč, druženje ob čaju in domačem pecivu.</w:t>
      </w:r>
    </w:p>
    <w:p w:rsidR="00B73AF3" w:rsidRPr="001A1DBF" w:rsidRDefault="00B73AF3" w:rsidP="00FA15C1">
      <w:pPr>
        <w:rPr>
          <w:rFonts w:ascii="Arial" w:hAnsi="Arial" w:cs="Arial"/>
          <w:color w:val="FF0000"/>
        </w:rPr>
      </w:pPr>
    </w:p>
    <w:p w:rsidR="00B73AF3" w:rsidRPr="0032088C" w:rsidRDefault="00B73AF3" w:rsidP="00AA4F73">
      <w:pPr>
        <w:rPr>
          <w:rFonts w:ascii="Arial" w:hAnsi="Arial" w:cs="Arial"/>
          <w:b/>
          <w:bCs/>
          <w:color w:val="0000FF"/>
        </w:rPr>
      </w:pPr>
      <w:r w:rsidRPr="0032088C">
        <w:rPr>
          <w:rFonts w:ascii="Arial" w:hAnsi="Arial" w:cs="Arial"/>
          <w:b/>
          <w:bCs/>
          <w:color w:val="0000FF"/>
        </w:rPr>
        <w:t>Petek, 20. 6. 2014, ob 18. uri v avli OŠ Gorica</w:t>
      </w:r>
    </w:p>
    <w:p w:rsidR="00B73AF3" w:rsidRPr="001D292F" w:rsidRDefault="00B73AF3" w:rsidP="00AA4F73">
      <w:pPr>
        <w:rPr>
          <w:rFonts w:ascii="Arial" w:hAnsi="Arial" w:cs="Arial"/>
          <w:b/>
          <w:bCs/>
          <w:color w:val="000000"/>
        </w:rPr>
      </w:pPr>
    </w:p>
    <w:p w:rsidR="00B73AF3" w:rsidRPr="001D292F" w:rsidRDefault="00B73AF3" w:rsidP="001D292F">
      <w:pPr>
        <w:rPr>
          <w:rFonts w:ascii="Arial" w:hAnsi="Arial" w:cs="Arial"/>
          <w:color w:val="000000"/>
        </w:rPr>
      </w:pPr>
      <w:r w:rsidRPr="0032088C">
        <w:rPr>
          <w:rFonts w:ascii="Arial" w:hAnsi="Arial" w:cs="Arial"/>
          <w:b/>
          <w:bCs/>
          <w:color w:val="FF0000"/>
        </w:rPr>
        <w:t>PROSLAVA KRAJEVNEGA PRAZNIKA</w:t>
      </w:r>
      <w:r w:rsidRPr="001D292F">
        <w:rPr>
          <w:rFonts w:ascii="Arial" w:hAnsi="Arial" w:cs="Arial"/>
          <w:bCs/>
          <w:color w:val="000000"/>
        </w:rPr>
        <w:t xml:space="preserve"> </w:t>
      </w:r>
      <w:r>
        <w:rPr>
          <w:rFonts w:ascii="Arial" w:hAnsi="Arial" w:cs="Arial"/>
          <w:bCs/>
          <w:color w:val="000000"/>
        </w:rPr>
        <w:t xml:space="preserve"> - </w:t>
      </w:r>
      <w:r w:rsidRPr="001D292F">
        <w:rPr>
          <w:color w:val="000000"/>
        </w:rPr>
        <w:t xml:space="preserve"> </w:t>
      </w:r>
      <w:r w:rsidRPr="001D292F">
        <w:rPr>
          <w:rFonts w:ascii="Arial" w:hAnsi="Arial" w:cs="Arial"/>
          <w:color w:val="000000"/>
        </w:rPr>
        <w:t>program učencev šole, podelitev priznanj</w:t>
      </w:r>
      <w:r>
        <w:rPr>
          <w:rFonts w:ascii="Arial" w:hAnsi="Arial" w:cs="Arial"/>
          <w:color w:val="000000"/>
        </w:rPr>
        <w:t xml:space="preserve"> </w:t>
      </w:r>
      <w:r w:rsidRPr="001D292F">
        <w:rPr>
          <w:rFonts w:ascii="Arial" w:hAnsi="Arial" w:cs="Arial"/>
          <w:color w:val="000000"/>
        </w:rPr>
        <w:t>za lepo urejeno okolje.</w:t>
      </w:r>
    </w:p>
    <w:p w:rsidR="00B73AF3" w:rsidRPr="001A1DBF" w:rsidRDefault="00B73AF3" w:rsidP="00AA4F73">
      <w:pPr>
        <w:rPr>
          <w:rFonts w:ascii="Arial" w:hAnsi="Arial" w:cs="Arial"/>
          <w:color w:val="FF0000"/>
        </w:rPr>
      </w:pPr>
    </w:p>
    <w:p w:rsidR="00B73AF3" w:rsidRPr="0032088C" w:rsidRDefault="00B73AF3" w:rsidP="00FA15C1">
      <w:pPr>
        <w:rPr>
          <w:rFonts w:ascii="Arial" w:hAnsi="Arial" w:cs="Arial"/>
          <w:b/>
          <w:bCs/>
          <w:color w:val="0000FF"/>
        </w:rPr>
      </w:pPr>
      <w:r w:rsidRPr="0032088C">
        <w:rPr>
          <w:rFonts w:ascii="Arial" w:hAnsi="Arial" w:cs="Arial"/>
          <w:b/>
          <w:bCs/>
          <w:color w:val="0000FF"/>
        </w:rPr>
        <w:t xml:space="preserve">Sobota, 21. 6. 2014 </w:t>
      </w:r>
    </w:p>
    <w:p w:rsidR="00B73AF3" w:rsidRDefault="00B73AF3" w:rsidP="00FA15C1">
      <w:pPr>
        <w:rPr>
          <w:rFonts w:ascii="Arial" w:hAnsi="Arial" w:cs="Arial"/>
          <w:b/>
          <w:bCs/>
          <w:color w:val="000000"/>
        </w:rPr>
      </w:pPr>
    </w:p>
    <w:p w:rsidR="00B73AF3" w:rsidRPr="008877C6" w:rsidRDefault="00B73AF3" w:rsidP="00FA15C1">
      <w:pPr>
        <w:rPr>
          <w:b/>
          <w:i/>
          <w:color w:val="000000"/>
        </w:rPr>
      </w:pPr>
      <w:r w:rsidRPr="001D292F">
        <w:rPr>
          <w:rFonts w:ascii="Arial" w:hAnsi="Arial" w:cs="Arial"/>
          <w:b/>
          <w:bCs/>
          <w:color w:val="000000"/>
        </w:rPr>
        <w:t xml:space="preserve">od 8.30 ure dalje </w:t>
      </w:r>
      <w:r w:rsidRPr="002736BD">
        <w:rPr>
          <w:rFonts w:ascii="Arial" w:hAnsi="Arial" w:cs="Arial"/>
          <w:bCs/>
          <w:color w:val="000000"/>
        </w:rPr>
        <w:t xml:space="preserve">na </w:t>
      </w:r>
      <w:r w:rsidRPr="002736BD">
        <w:rPr>
          <w:rFonts w:ascii="Arial" w:hAnsi="Arial" w:cs="Arial"/>
          <w:color w:val="000000"/>
        </w:rPr>
        <w:t>balinarskem</w:t>
      </w:r>
      <w:r w:rsidRPr="001D292F">
        <w:rPr>
          <w:rFonts w:ascii="Arial" w:hAnsi="Arial" w:cs="Arial"/>
          <w:color w:val="000000"/>
        </w:rPr>
        <w:t xml:space="preserve"> igrišču pri šoli </w:t>
      </w:r>
      <w:r w:rsidRPr="0032088C">
        <w:rPr>
          <w:b/>
          <w:i/>
          <w:color w:val="FF0000"/>
        </w:rPr>
        <w:t>TURNIR V BALINANJU</w:t>
      </w:r>
    </w:p>
    <w:p w:rsidR="00B73AF3" w:rsidRDefault="00B73AF3" w:rsidP="00FA15C1">
      <w:pPr>
        <w:rPr>
          <w:rFonts w:ascii="Arial" w:hAnsi="Arial" w:cs="Arial"/>
          <w:b/>
          <w:bCs/>
          <w:color w:val="FF0000"/>
        </w:rPr>
      </w:pPr>
    </w:p>
    <w:p w:rsidR="00B73AF3" w:rsidRPr="0032088C" w:rsidRDefault="00B73AF3" w:rsidP="002736BD">
      <w:pPr>
        <w:rPr>
          <w:rFonts w:ascii="Arial" w:hAnsi="Arial" w:cs="Arial"/>
          <w:b/>
          <w:color w:val="FF0000"/>
        </w:rPr>
      </w:pPr>
      <w:r w:rsidRPr="002736BD">
        <w:rPr>
          <w:rFonts w:ascii="Arial" w:hAnsi="Arial" w:cs="Arial"/>
          <w:b/>
          <w:bCs/>
          <w:color w:val="000000"/>
        </w:rPr>
        <w:t xml:space="preserve">ob 18.00 uri </w:t>
      </w:r>
      <w:r w:rsidRPr="002736BD">
        <w:rPr>
          <w:rFonts w:ascii="Arial" w:hAnsi="Arial" w:cs="Arial"/>
          <w:bCs/>
          <w:color w:val="000000"/>
        </w:rPr>
        <w:t>na vrtu Okrepčevalnice Gorica</w:t>
      </w:r>
      <w:r w:rsidRPr="002736BD">
        <w:rPr>
          <w:rFonts w:ascii="Arial" w:hAnsi="Arial" w:cs="Arial"/>
          <w:b/>
          <w:bCs/>
          <w:color w:val="000000"/>
        </w:rPr>
        <w:t xml:space="preserve"> </w:t>
      </w:r>
      <w:r w:rsidRPr="0032088C">
        <w:rPr>
          <w:rFonts w:ascii="Arial" w:hAnsi="Arial" w:cs="Arial"/>
          <w:b/>
          <w:color w:val="FF0000"/>
        </w:rPr>
        <w:t xml:space="preserve">DRUŽABNO SREČANJE KRAJANK IN KRAJANOV GORICE </w:t>
      </w:r>
    </w:p>
    <w:p w:rsidR="00B73AF3" w:rsidRDefault="00B73AF3" w:rsidP="00DE602B">
      <w:pPr>
        <w:jc w:val="both"/>
        <w:rPr>
          <w:rFonts w:ascii="Arial" w:hAnsi="Arial" w:cs="Arial"/>
          <w:color w:val="FF0000"/>
        </w:rPr>
      </w:pPr>
    </w:p>
    <w:p w:rsidR="00B73AF3" w:rsidRPr="001A1DBF" w:rsidRDefault="00B73AF3" w:rsidP="00DE602B">
      <w:pPr>
        <w:jc w:val="both"/>
        <w:rPr>
          <w:rFonts w:ascii="Arial" w:hAnsi="Arial" w:cs="Arial"/>
          <w:color w:val="FF0000"/>
        </w:rPr>
      </w:pPr>
    </w:p>
    <w:p w:rsidR="00B73AF3" w:rsidRPr="0032088C" w:rsidRDefault="00B73AF3" w:rsidP="002736BD">
      <w:pPr>
        <w:jc w:val="both"/>
        <w:rPr>
          <w:rFonts w:ascii="Arial" w:hAnsi="Arial" w:cs="Arial"/>
          <w:b/>
          <w:bCs/>
          <w:color w:val="0000FF"/>
        </w:rPr>
      </w:pPr>
      <w:r w:rsidRPr="0032088C">
        <w:rPr>
          <w:rFonts w:ascii="Arial" w:hAnsi="Arial" w:cs="Arial"/>
          <w:b/>
          <w:bCs/>
          <w:color w:val="0000FF"/>
        </w:rPr>
        <w:t xml:space="preserve">Nedelja, 22. 6. 2014 </w:t>
      </w:r>
      <w:r w:rsidRPr="0032088C">
        <w:rPr>
          <w:rFonts w:ascii="Arial" w:hAnsi="Arial" w:cs="Arial"/>
          <w:b/>
          <w:bCs/>
          <w:color w:val="0000FF"/>
        </w:rPr>
        <w:tab/>
      </w:r>
    </w:p>
    <w:p w:rsidR="00B73AF3" w:rsidRPr="002736BD" w:rsidRDefault="00B73AF3" w:rsidP="00FA15C1">
      <w:pPr>
        <w:rPr>
          <w:rFonts w:ascii="Arial" w:hAnsi="Arial" w:cs="Arial"/>
          <w:color w:val="000000"/>
        </w:rPr>
      </w:pPr>
    </w:p>
    <w:p w:rsidR="00B73AF3" w:rsidRPr="002736BD" w:rsidRDefault="00B73AF3" w:rsidP="002736BD">
      <w:pPr>
        <w:rPr>
          <w:rFonts w:ascii="Arial" w:hAnsi="Arial" w:cs="Arial"/>
          <w:color w:val="000000"/>
        </w:rPr>
      </w:pPr>
      <w:r w:rsidRPr="002736BD">
        <w:rPr>
          <w:rFonts w:ascii="Arial" w:hAnsi="Arial" w:cs="Arial"/>
          <w:color w:val="000000"/>
        </w:rPr>
        <w:t xml:space="preserve">Ob 9. uri na parkirišču OŠ Gorica začetek </w:t>
      </w:r>
      <w:r w:rsidRPr="0032088C">
        <w:rPr>
          <w:rFonts w:ascii="Arial" w:hAnsi="Arial" w:cs="Arial"/>
          <w:b/>
          <w:color w:val="FF0000"/>
        </w:rPr>
        <w:t>POHOD OB MEJI KS GORICA</w:t>
      </w:r>
      <w:r w:rsidRPr="002736BD">
        <w:rPr>
          <w:rFonts w:ascii="Arial" w:hAnsi="Arial" w:cs="Arial"/>
          <w:color w:val="000000"/>
        </w:rPr>
        <w:t>. Po končanem pohodu je malica in druženje udeležencev. V primeru dežja pohod odpade.</w:t>
      </w:r>
    </w:p>
    <w:p w:rsidR="00B73AF3" w:rsidRPr="002736BD" w:rsidRDefault="00B73AF3" w:rsidP="008F67BF">
      <w:pPr>
        <w:rPr>
          <w:rFonts w:ascii="Arial" w:hAnsi="Arial" w:cs="Arial"/>
          <w:color w:val="000000"/>
        </w:rPr>
      </w:pPr>
    </w:p>
    <w:p w:rsidR="00B73AF3" w:rsidRDefault="00B73AF3" w:rsidP="008F67BF"/>
    <w:p w:rsidR="00B73AF3" w:rsidRDefault="00B73AF3" w:rsidP="008F67BF">
      <w:r>
        <w:pict>
          <v:shape id="_x0000_i1027" type="#_x0000_t136" style="width:453pt;height:21.75pt" fillcolor="red">
            <v:shadow on="t" opacity="52429f"/>
            <v:textpath style="font-family:&quot;Arial Black&quot;;font-size:24pt;font-style:italic;v-text-kern:t" trim="t" fitpath="t" string="VABIMO VAS NA PRIREDITVE, PRAZNUJMO SKUPAJ !"/>
          </v:shape>
        </w:pict>
      </w:r>
    </w:p>
    <w:p w:rsidR="00B73AF3" w:rsidRDefault="00B73AF3" w:rsidP="008F67BF"/>
    <w:p w:rsidR="00B73AF3" w:rsidRDefault="00B73AF3" w:rsidP="008F67BF"/>
    <w:p w:rsidR="00B73AF3" w:rsidRDefault="00B73AF3" w:rsidP="008F67BF"/>
    <w:p w:rsidR="00B73AF3" w:rsidRDefault="00B73AF3" w:rsidP="008F67BF">
      <w:pPr>
        <w:jc w:val="center"/>
      </w:pPr>
      <w:r>
        <w:pict>
          <v:shape id="_x0000_i1028" type="#_x0000_t136" style="width:194.25pt;height:28.5pt" fillcolor="red">
            <v:shadow on="t" opacity="52429f"/>
            <v:textpath style="font-family:&quot;Arial Black&quot;;font-size:20pt;font-style:italic;v-text-kern:t;v-same-letter-heights:t" trim="t" fitpath="t" string="SVET KS GORICA"/>
          </v:shape>
        </w:pict>
      </w:r>
    </w:p>
    <w:p w:rsidR="00B73AF3" w:rsidRPr="001A1DBF" w:rsidRDefault="00B73AF3" w:rsidP="006D6315">
      <w:pPr>
        <w:rPr>
          <w:color w:val="FF0000"/>
        </w:rPr>
      </w:pPr>
      <w:r w:rsidRPr="001A1DBF">
        <w:rPr>
          <w:rFonts w:ascii="Arial" w:hAnsi="Arial" w:cs="Arial"/>
          <w:color w:val="FF0000"/>
        </w:rPr>
        <w:br w:type="page"/>
      </w:r>
      <w:r>
        <w:rPr>
          <w:rFonts w:ascii="Arial" w:hAnsi="Arial" w:cs="Arial"/>
          <w:color w:val="FF0000"/>
        </w:rPr>
        <w:t>,</w:t>
      </w:r>
    </w:p>
    <w:p w:rsidR="00B73AF3" w:rsidRPr="0032088C" w:rsidRDefault="00B73AF3" w:rsidP="00F8458A">
      <w:pPr>
        <w:shd w:val="clear" w:color="auto" w:fill="B3B3B3"/>
        <w:jc w:val="center"/>
        <w:rPr>
          <w:rFonts w:ascii="Arial" w:hAnsi="Arial" w:cs="Arial"/>
          <w:b/>
          <w:bCs/>
        </w:rPr>
      </w:pPr>
      <w:r w:rsidRPr="0032088C">
        <w:rPr>
          <w:rFonts w:ascii="Arial" w:hAnsi="Arial" w:cs="Arial"/>
          <w:b/>
          <w:bCs/>
        </w:rPr>
        <w:t>AKTIVNOSTI SVETA KS GORICA OD DECEMBRA 2013 DO JUNIJA 2014</w:t>
      </w:r>
    </w:p>
    <w:p w:rsidR="00B73AF3" w:rsidRPr="0032088C" w:rsidRDefault="00B73AF3" w:rsidP="00F8458A">
      <w:pPr>
        <w:jc w:val="center"/>
        <w:rPr>
          <w:rFonts w:ascii="Arial" w:hAnsi="Arial" w:cs="Arial"/>
          <w:b/>
          <w:bCs/>
        </w:rPr>
      </w:pPr>
    </w:p>
    <w:p w:rsidR="00B73AF3" w:rsidRPr="001A1DBF" w:rsidRDefault="00B73AF3" w:rsidP="00F8458A">
      <w:pPr>
        <w:jc w:val="center"/>
        <w:rPr>
          <w:rFonts w:ascii="Arial" w:hAnsi="Arial" w:cs="Arial"/>
          <w:b/>
          <w:bCs/>
          <w:color w:val="FF0000"/>
        </w:rPr>
      </w:pPr>
    </w:p>
    <w:p w:rsidR="00B73AF3" w:rsidRDefault="00B73AF3" w:rsidP="00CB1F6D">
      <w:pPr>
        <w:rPr>
          <w:rFonts w:ascii="Arial" w:hAnsi="Arial" w:cs="Arial"/>
          <w:b/>
          <w:bCs/>
          <w:color w:val="000000"/>
        </w:rPr>
      </w:pPr>
      <w:r w:rsidRPr="008877C6">
        <w:rPr>
          <w:rFonts w:ascii="Arial" w:hAnsi="Arial" w:cs="Arial"/>
          <w:b/>
          <w:bCs/>
          <w:color w:val="000000"/>
        </w:rPr>
        <w:t xml:space="preserve">Najpomembnejše prireditve, dogodki in aktivnosti v polletnem obdobju: </w:t>
      </w:r>
    </w:p>
    <w:p w:rsidR="00B73AF3" w:rsidRPr="008877C6" w:rsidRDefault="00B73AF3" w:rsidP="00CB1F6D">
      <w:pPr>
        <w:rPr>
          <w:rFonts w:ascii="Arial" w:hAnsi="Arial" w:cs="Arial"/>
          <w:b/>
          <w:bCs/>
          <w:color w:val="000000"/>
        </w:rPr>
      </w:pPr>
    </w:p>
    <w:p w:rsidR="00B73AF3" w:rsidRPr="00111F72" w:rsidRDefault="00B73AF3" w:rsidP="00111F72">
      <w:pPr>
        <w:jc w:val="both"/>
        <w:rPr>
          <w:rFonts w:ascii="Arial" w:hAnsi="Arial" w:cs="Arial"/>
          <w:color w:val="000000"/>
        </w:rPr>
      </w:pPr>
      <w:r w:rsidRPr="00111F72">
        <w:rPr>
          <w:rFonts w:ascii="Arial" w:hAnsi="Arial" w:cs="Arial"/>
          <w:color w:val="000000"/>
        </w:rPr>
        <w:t xml:space="preserve">Decembra 2013 smo skupaj z OŠ Gorica organizirali </w:t>
      </w:r>
      <w:r w:rsidRPr="00111F72">
        <w:rPr>
          <w:rFonts w:ascii="Arial" w:hAnsi="Arial" w:cs="Arial"/>
          <w:b/>
          <w:color w:val="000000"/>
        </w:rPr>
        <w:t>»sprejem dedka Mraza«,</w:t>
      </w:r>
      <w:r w:rsidRPr="00111F72">
        <w:rPr>
          <w:rFonts w:ascii="Arial" w:hAnsi="Arial" w:cs="Arial"/>
          <w:color w:val="000000"/>
        </w:rPr>
        <w:t xml:space="preserve"> Kulturno-zabavni program so izvedli učenci šole. Prireditve se je udeležilo veliko otrok in staršev.</w:t>
      </w:r>
    </w:p>
    <w:p w:rsidR="00B73AF3" w:rsidRPr="00111F72" w:rsidRDefault="00B73AF3" w:rsidP="00111F72">
      <w:pPr>
        <w:jc w:val="both"/>
        <w:rPr>
          <w:rFonts w:ascii="Arial" w:hAnsi="Arial" w:cs="Arial"/>
          <w:color w:val="000000"/>
        </w:rPr>
      </w:pPr>
    </w:p>
    <w:p w:rsidR="00B73AF3" w:rsidRPr="00EF4BDB" w:rsidRDefault="00B73AF3" w:rsidP="00111F72">
      <w:pPr>
        <w:rPr>
          <w:rFonts w:ascii="Arial" w:hAnsi="Arial" w:cs="Arial"/>
          <w:color w:val="000000"/>
        </w:rPr>
      </w:pPr>
      <w:r w:rsidRPr="00EF4BDB">
        <w:rPr>
          <w:rFonts w:ascii="Arial" w:hAnsi="Arial" w:cs="Arial"/>
          <w:color w:val="000000"/>
        </w:rPr>
        <w:t xml:space="preserve">Proslavo </w:t>
      </w:r>
      <w:r w:rsidRPr="00EF4BDB">
        <w:rPr>
          <w:rFonts w:ascii="Arial" w:hAnsi="Arial" w:cs="Arial"/>
          <w:b/>
          <w:color w:val="000000"/>
        </w:rPr>
        <w:t>dneva žena</w:t>
      </w:r>
      <w:r w:rsidRPr="00EF4BDB">
        <w:rPr>
          <w:rFonts w:ascii="Arial" w:hAnsi="Arial" w:cs="Arial"/>
          <w:color w:val="000000"/>
        </w:rPr>
        <w:t xml:space="preserve"> v marcu so popestrili učenci šole z izvedbo zanimivega kulturnega programa. Proslave se je udeležilo veliko naših krajank, ki so v znak pozornosti prejele cvetočo lončnico.</w:t>
      </w:r>
    </w:p>
    <w:p w:rsidR="00B73AF3" w:rsidRDefault="00B73AF3" w:rsidP="00111F72">
      <w:r>
        <w:t xml:space="preserve"> </w:t>
      </w:r>
    </w:p>
    <w:p w:rsidR="00B73AF3" w:rsidRPr="00111F72" w:rsidRDefault="00B73AF3" w:rsidP="00111F72">
      <w:pPr>
        <w:jc w:val="both"/>
        <w:rPr>
          <w:rFonts w:ascii="Arial" w:hAnsi="Arial" w:cs="Arial"/>
          <w:color w:val="000000"/>
        </w:rPr>
      </w:pPr>
      <w:r w:rsidRPr="00111F72">
        <w:rPr>
          <w:rFonts w:ascii="Arial" w:hAnsi="Arial" w:cs="Arial"/>
          <w:color w:val="000000"/>
        </w:rPr>
        <w:t xml:space="preserve">Aprila je bila izvedena </w:t>
      </w:r>
      <w:r w:rsidRPr="00111F72">
        <w:rPr>
          <w:rFonts w:ascii="Arial" w:hAnsi="Arial" w:cs="Arial"/>
          <w:b/>
          <w:color w:val="000000"/>
        </w:rPr>
        <w:t>čistilna akcija.</w:t>
      </w:r>
      <w:r w:rsidRPr="00111F72">
        <w:rPr>
          <w:rFonts w:ascii="Arial" w:hAnsi="Arial" w:cs="Arial"/>
          <w:color w:val="000000"/>
        </w:rPr>
        <w:t xml:space="preserve"> Očiščena so bila območja, ki ne spadajo k funkcionalnim zemljiščem stanovanjskih blokov. Sanirane so bile tudi posledice žledoloma ob Cesti na Lipo.</w:t>
      </w:r>
    </w:p>
    <w:p w:rsidR="00B73AF3" w:rsidRPr="001A1DBF" w:rsidRDefault="00B73AF3" w:rsidP="00C66568">
      <w:pPr>
        <w:jc w:val="both"/>
        <w:rPr>
          <w:color w:val="FF0000"/>
        </w:rPr>
      </w:pPr>
    </w:p>
    <w:p w:rsidR="00B73AF3" w:rsidRPr="00B24727" w:rsidRDefault="00B73AF3" w:rsidP="00B24727">
      <w:pPr>
        <w:rPr>
          <w:rFonts w:ascii="Arial" w:hAnsi="Arial" w:cs="Arial"/>
          <w:color w:val="000000"/>
        </w:rPr>
      </w:pPr>
      <w:r w:rsidRPr="00B24727">
        <w:rPr>
          <w:rFonts w:ascii="Arial" w:hAnsi="Arial" w:cs="Arial"/>
          <w:b/>
          <w:bCs/>
          <w:color w:val="000000"/>
        </w:rPr>
        <w:t>Tradicionalno kresovanje</w:t>
      </w:r>
      <w:r w:rsidRPr="00B24727">
        <w:rPr>
          <w:color w:val="000000"/>
        </w:rPr>
        <w:t xml:space="preserve"> </w:t>
      </w:r>
      <w:r w:rsidRPr="00B24727">
        <w:rPr>
          <w:rFonts w:ascii="Arial" w:hAnsi="Arial" w:cs="Arial"/>
          <w:color w:val="000000"/>
        </w:rPr>
        <w:t>je bilo na predvečer delavskega praznika 1. maja. Tudi letos je bilo kresovanje množično obiskano.</w:t>
      </w:r>
    </w:p>
    <w:p w:rsidR="00B73AF3" w:rsidRPr="00B24727" w:rsidRDefault="00B73AF3" w:rsidP="00B24727">
      <w:pPr>
        <w:rPr>
          <w:rFonts w:ascii="Arial" w:hAnsi="Arial" w:cs="Arial"/>
          <w:color w:val="000000"/>
        </w:rPr>
      </w:pPr>
    </w:p>
    <w:p w:rsidR="00B73AF3" w:rsidRPr="00AF1A34" w:rsidRDefault="00B73AF3" w:rsidP="00AF1A34">
      <w:pPr>
        <w:jc w:val="both"/>
        <w:rPr>
          <w:rFonts w:ascii="Arial" w:hAnsi="Arial" w:cs="Arial"/>
          <w:color w:val="000000"/>
        </w:rPr>
      </w:pPr>
      <w:r w:rsidRPr="00AF1A34">
        <w:rPr>
          <w:rFonts w:ascii="Arial" w:hAnsi="Arial" w:cs="Arial"/>
          <w:color w:val="000000"/>
        </w:rPr>
        <w:t xml:space="preserve">V prostorih KS Gorica smo imeli </w:t>
      </w:r>
      <w:r w:rsidRPr="004C7F2E">
        <w:rPr>
          <w:rFonts w:ascii="Arial" w:hAnsi="Arial" w:cs="Arial"/>
          <w:b/>
          <w:color w:val="000000"/>
        </w:rPr>
        <w:t>meritve krvnega tlaka in sladkorja v krvi</w:t>
      </w:r>
      <w:r w:rsidRPr="00AF1A34">
        <w:rPr>
          <w:rFonts w:ascii="Arial" w:hAnsi="Arial" w:cs="Arial"/>
          <w:color w:val="000000"/>
        </w:rPr>
        <w:t>. Precej krajanov se je udeležilo te preventivne zdravstvene akcije.</w:t>
      </w:r>
    </w:p>
    <w:p w:rsidR="00B73AF3" w:rsidRPr="00AF1A34" w:rsidRDefault="00B73AF3" w:rsidP="00AF1A34">
      <w:pPr>
        <w:jc w:val="both"/>
        <w:rPr>
          <w:rFonts w:ascii="Arial" w:hAnsi="Arial" w:cs="Arial"/>
          <w:color w:val="000000"/>
        </w:rPr>
      </w:pPr>
    </w:p>
    <w:p w:rsidR="00B73AF3" w:rsidRPr="00AF1A34" w:rsidRDefault="00B73AF3" w:rsidP="00AF1A34">
      <w:pPr>
        <w:jc w:val="both"/>
        <w:rPr>
          <w:rFonts w:ascii="Arial" w:hAnsi="Arial" w:cs="Arial"/>
          <w:color w:val="000000"/>
        </w:rPr>
      </w:pPr>
      <w:r w:rsidRPr="00AF1A34">
        <w:rPr>
          <w:rFonts w:ascii="Arial" w:hAnsi="Arial" w:cs="Arial"/>
          <w:color w:val="000000"/>
        </w:rPr>
        <w:t>Letos praznuje mesto Velenje svoj 55. rojstni dan. V ta namen je bilo ob Šaleški cesti zasajenih 55 češenj.</w:t>
      </w:r>
    </w:p>
    <w:p w:rsidR="00B73AF3" w:rsidRDefault="00B73AF3" w:rsidP="00B24727"/>
    <w:p w:rsidR="00B73AF3" w:rsidRPr="00EF4BDB" w:rsidRDefault="00B73AF3" w:rsidP="00EF4BDB">
      <w:pPr>
        <w:jc w:val="both"/>
        <w:rPr>
          <w:rFonts w:ascii="Arial" w:hAnsi="Arial" w:cs="Arial"/>
          <w:color w:val="000000"/>
        </w:rPr>
      </w:pPr>
      <w:r w:rsidRPr="00EF4BDB">
        <w:rPr>
          <w:rFonts w:ascii="Arial" w:hAnsi="Arial" w:cs="Arial"/>
          <w:color w:val="000000"/>
        </w:rPr>
        <w:t xml:space="preserve">Predstavljen je bil </w:t>
      </w:r>
      <w:r w:rsidRPr="004C7F2E">
        <w:rPr>
          <w:rFonts w:ascii="Arial" w:hAnsi="Arial" w:cs="Arial"/>
          <w:b/>
          <w:color w:val="000000"/>
        </w:rPr>
        <w:t xml:space="preserve">projekt </w:t>
      </w:r>
      <w:r w:rsidRPr="00EF4BDB">
        <w:rPr>
          <w:rFonts w:ascii="Arial" w:hAnsi="Arial" w:cs="Arial"/>
          <w:color w:val="000000"/>
        </w:rPr>
        <w:t xml:space="preserve">Vlada Blagusa </w:t>
      </w:r>
      <w:r w:rsidRPr="004C7F2E">
        <w:rPr>
          <w:rFonts w:ascii="Arial" w:hAnsi="Arial" w:cs="Arial"/>
          <w:b/>
          <w:color w:val="000000"/>
        </w:rPr>
        <w:t xml:space="preserve">»mavrična KS Gorica«. </w:t>
      </w:r>
      <w:r w:rsidRPr="00EF4BDB">
        <w:rPr>
          <w:rFonts w:ascii="Arial" w:hAnsi="Arial" w:cs="Arial"/>
          <w:color w:val="000000"/>
        </w:rPr>
        <w:t>Na osnovi tega projekta želimo polepšati našo krajevno skupnost.</w:t>
      </w:r>
    </w:p>
    <w:p w:rsidR="00B73AF3" w:rsidRPr="00EF4BDB" w:rsidRDefault="00B73AF3" w:rsidP="00EF4BDB">
      <w:pPr>
        <w:jc w:val="both"/>
        <w:rPr>
          <w:rFonts w:ascii="Arial" w:hAnsi="Arial" w:cs="Arial"/>
          <w:color w:val="000000"/>
        </w:rPr>
      </w:pPr>
    </w:p>
    <w:p w:rsidR="00B73AF3" w:rsidRPr="00EF4BDB" w:rsidRDefault="00B73AF3" w:rsidP="00EF4BDB">
      <w:pPr>
        <w:jc w:val="both"/>
        <w:rPr>
          <w:rFonts w:ascii="Arial" w:hAnsi="Arial" w:cs="Arial"/>
          <w:color w:val="000000"/>
        </w:rPr>
      </w:pPr>
      <w:r w:rsidRPr="00EF4BDB">
        <w:rPr>
          <w:rFonts w:ascii="Arial" w:hAnsi="Arial" w:cs="Arial"/>
          <w:color w:val="000000"/>
        </w:rPr>
        <w:t xml:space="preserve">Dobili smo svojo </w:t>
      </w:r>
      <w:r w:rsidRPr="004C7F2E">
        <w:rPr>
          <w:rFonts w:ascii="Arial" w:hAnsi="Arial" w:cs="Arial"/>
          <w:b/>
          <w:color w:val="000000"/>
        </w:rPr>
        <w:t>spletno stran</w:t>
      </w:r>
      <w:r w:rsidRPr="00EF4BDB">
        <w:rPr>
          <w:rFonts w:ascii="Arial" w:hAnsi="Arial" w:cs="Arial"/>
          <w:color w:val="000000"/>
        </w:rPr>
        <w:t xml:space="preserve"> : ks-velenje.si/gorica/. Na spletni stani smo objavljali aktualnosti in dogodke v KS Gorica.</w:t>
      </w:r>
    </w:p>
    <w:p w:rsidR="00B73AF3" w:rsidRDefault="00B73AF3" w:rsidP="00EF4BDB"/>
    <w:p w:rsidR="00B73AF3" w:rsidRPr="00EF4BDB" w:rsidRDefault="00B73AF3" w:rsidP="00EF4BDB">
      <w:pPr>
        <w:rPr>
          <w:rFonts w:ascii="Arial" w:hAnsi="Arial" w:cs="Arial"/>
          <w:color w:val="000000"/>
        </w:rPr>
      </w:pPr>
      <w:r w:rsidRPr="00EF4BDB">
        <w:rPr>
          <w:rFonts w:ascii="Arial" w:hAnsi="Arial" w:cs="Arial"/>
          <w:color w:val="000000"/>
        </w:rPr>
        <w:t xml:space="preserve">Vodili smo aktivnosti za </w:t>
      </w:r>
      <w:r w:rsidRPr="004C7F2E">
        <w:rPr>
          <w:rFonts w:ascii="Arial" w:hAnsi="Arial" w:cs="Arial"/>
          <w:b/>
          <w:color w:val="000000"/>
        </w:rPr>
        <w:t>nakup novih prostorov KS Gorica</w:t>
      </w:r>
      <w:r w:rsidRPr="00EF4BDB">
        <w:rPr>
          <w:rFonts w:ascii="Arial" w:hAnsi="Arial" w:cs="Arial"/>
          <w:color w:val="000000"/>
        </w:rPr>
        <w:t>. Podpisane so bile pogodbe, prostori so v zaključni gradbeni fazi. Selitev v nove prostore bo ob odprtju »centra Gorica«.</w:t>
      </w:r>
    </w:p>
    <w:p w:rsidR="00B73AF3" w:rsidRPr="00EF4BDB" w:rsidRDefault="00B73AF3" w:rsidP="00EF4BDB">
      <w:pPr>
        <w:rPr>
          <w:rFonts w:ascii="Arial" w:hAnsi="Arial" w:cs="Arial"/>
          <w:color w:val="000000"/>
        </w:rPr>
      </w:pPr>
    </w:p>
    <w:p w:rsidR="00B73AF3" w:rsidRPr="00EF4BDB" w:rsidRDefault="00B73AF3" w:rsidP="00EF4BDB">
      <w:pPr>
        <w:rPr>
          <w:rFonts w:ascii="Arial" w:hAnsi="Arial" w:cs="Arial"/>
          <w:color w:val="000000"/>
        </w:rPr>
      </w:pPr>
      <w:r w:rsidRPr="00EF4BDB">
        <w:rPr>
          <w:rFonts w:ascii="Arial" w:hAnsi="Arial" w:cs="Arial"/>
          <w:color w:val="000000"/>
        </w:rPr>
        <w:t xml:space="preserve">Obnovljene so bile stopnice med parkirišči in stanovanjskim blokom Goriška 61.- 65. </w:t>
      </w:r>
    </w:p>
    <w:p w:rsidR="00B73AF3" w:rsidRPr="00EF4BDB" w:rsidRDefault="00B73AF3" w:rsidP="00EF4BDB">
      <w:pPr>
        <w:rPr>
          <w:rFonts w:ascii="Arial" w:hAnsi="Arial" w:cs="Arial"/>
          <w:color w:val="000000"/>
        </w:rPr>
      </w:pPr>
    </w:p>
    <w:p w:rsidR="00B73AF3" w:rsidRPr="00EF4BDB" w:rsidRDefault="00B73AF3" w:rsidP="00EF4BDB">
      <w:pPr>
        <w:rPr>
          <w:rFonts w:ascii="Arial" w:hAnsi="Arial" w:cs="Arial"/>
          <w:color w:val="000000"/>
        </w:rPr>
      </w:pPr>
      <w:r w:rsidRPr="00EF4BDB">
        <w:rPr>
          <w:rFonts w:ascii="Arial" w:hAnsi="Arial" w:cs="Arial"/>
          <w:color w:val="000000"/>
        </w:rPr>
        <w:t xml:space="preserve">Vseskozi smo spremljali </w:t>
      </w:r>
      <w:r w:rsidRPr="00EF4BDB">
        <w:rPr>
          <w:rFonts w:ascii="Arial" w:hAnsi="Arial" w:cs="Arial"/>
          <w:b/>
          <w:color w:val="000000"/>
        </w:rPr>
        <w:t>gradnjo poslovno-stanovanjskega objekta</w:t>
      </w:r>
      <w:r w:rsidRPr="00EF4BDB">
        <w:rPr>
          <w:rFonts w:ascii="Arial" w:hAnsi="Arial" w:cs="Arial"/>
          <w:color w:val="000000"/>
        </w:rPr>
        <w:t>. Predvsem zaradi sanacije vdora podtalnice v garažnih prostorih se je gradnja nekoliko zavlekla. Predvidena otvoritev »centra« je meseca septembra.</w:t>
      </w:r>
    </w:p>
    <w:p w:rsidR="00B73AF3" w:rsidRPr="00EF4BDB" w:rsidRDefault="00B73AF3" w:rsidP="00EF4BDB">
      <w:pPr>
        <w:rPr>
          <w:rFonts w:ascii="Arial" w:hAnsi="Arial" w:cs="Arial"/>
          <w:color w:val="000000"/>
        </w:rPr>
      </w:pPr>
    </w:p>
    <w:p w:rsidR="00B73AF3" w:rsidRDefault="00B73AF3" w:rsidP="00EF4BDB">
      <w:pPr>
        <w:jc w:val="both"/>
        <w:rPr>
          <w:rFonts w:ascii="Arial" w:hAnsi="Arial" w:cs="Arial"/>
          <w:color w:val="000000"/>
        </w:rPr>
      </w:pPr>
      <w:r w:rsidRPr="00EF4BDB">
        <w:rPr>
          <w:rFonts w:ascii="Arial" w:hAnsi="Arial" w:cs="Arial"/>
          <w:color w:val="000000"/>
        </w:rPr>
        <w:t xml:space="preserve">Sklicali smo sestanek s predsedniki nadzornih odborov v večstanovanjskih blokih. Predstavniki MOV so jih seznanili z </w:t>
      </w:r>
      <w:r w:rsidRPr="004C7F2E">
        <w:rPr>
          <w:rFonts w:ascii="Arial" w:hAnsi="Arial" w:cs="Arial"/>
          <w:b/>
          <w:color w:val="000000"/>
        </w:rPr>
        <w:t>uvedbo modrih con</w:t>
      </w:r>
      <w:r w:rsidRPr="00EF4BDB">
        <w:rPr>
          <w:rFonts w:ascii="Arial" w:hAnsi="Arial" w:cs="Arial"/>
          <w:color w:val="000000"/>
        </w:rPr>
        <w:t xml:space="preserve"> na Gorici.</w:t>
      </w:r>
    </w:p>
    <w:p w:rsidR="00B73AF3" w:rsidRDefault="00B73AF3" w:rsidP="00EF4BDB">
      <w:pPr>
        <w:rPr>
          <w:rFonts w:ascii="Arial" w:hAnsi="Arial" w:cs="Arial"/>
          <w:color w:val="000000"/>
        </w:rPr>
      </w:pPr>
    </w:p>
    <w:p w:rsidR="00B73AF3" w:rsidRPr="00EF4BDB" w:rsidRDefault="00B73AF3" w:rsidP="00EF4BDB">
      <w:pPr>
        <w:rPr>
          <w:rFonts w:ascii="Arial" w:hAnsi="Arial" w:cs="Arial"/>
          <w:color w:val="000000"/>
        </w:rPr>
      </w:pPr>
      <w:r w:rsidRPr="00EF4BDB">
        <w:rPr>
          <w:rFonts w:ascii="Arial" w:hAnsi="Arial" w:cs="Arial"/>
          <w:color w:val="000000"/>
        </w:rPr>
        <w:t>Svet KS Gorica se je redno sestajal, obravnaval  aktualne zadeve in spremljal dogajanja in problematiko v krajevni skupnosti.</w:t>
      </w:r>
    </w:p>
    <w:p w:rsidR="00B73AF3" w:rsidRDefault="00B73AF3" w:rsidP="00EF4BDB">
      <w:pPr>
        <w:jc w:val="both"/>
      </w:pPr>
    </w:p>
    <w:p w:rsidR="00B73AF3" w:rsidRPr="001A1DBF" w:rsidRDefault="00B73AF3" w:rsidP="006D6315">
      <w:pPr>
        <w:jc w:val="both"/>
        <w:rPr>
          <w:rFonts w:ascii="Arial" w:hAnsi="Arial" w:cs="Arial"/>
          <w:color w:val="FF0000"/>
        </w:rPr>
      </w:pPr>
    </w:p>
    <w:p w:rsidR="00B73AF3" w:rsidRPr="00DD5978" w:rsidRDefault="00B73AF3" w:rsidP="00C100DC">
      <w:pPr>
        <w:jc w:val="both"/>
        <w:rPr>
          <w:rFonts w:ascii="Arial" w:hAnsi="Arial" w:cs="Arial"/>
          <w:color w:val="000000"/>
        </w:rPr>
      </w:pPr>
      <w:r w:rsidRPr="00EF4BDB">
        <w:rPr>
          <w:rFonts w:ascii="Arial" w:hAnsi="Arial" w:cs="Arial"/>
          <w:color w:val="000000"/>
        </w:rPr>
        <w:t xml:space="preserve">Ob ponedeljkih smo imeli </w:t>
      </w:r>
      <w:r w:rsidRPr="00EF4BDB">
        <w:rPr>
          <w:rFonts w:ascii="Arial" w:hAnsi="Arial" w:cs="Arial"/>
          <w:b/>
          <w:bCs/>
          <w:color w:val="000000"/>
        </w:rPr>
        <w:t>uradne ure za krajane</w:t>
      </w:r>
      <w:r w:rsidRPr="00EF4BDB">
        <w:rPr>
          <w:rFonts w:ascii="Arial" w:hAnsi="Arial" w:cs="Arial"/>
          <w:color w:val="000000"/>
        </w:rPr>
        <w:t xml:space="preserve">. Veseli smo, da vse več krajanov sodeluje z vodstvom krajevne skupnosti. </w:t>
      </w:r>
    </w:p>
    <w:p w:rsidR="00B73AF3" w:rsidRPr="00502BC3" w:rsidRDefault="00B73AF3" w:rsidP="00C100DC">
      <w:pPr>
        <w:jc w:val="both"/>
        <w:rPr>
          <w:rFonts w:ascii="Arial" w:hAnsi="Arial" w:cs="Arial"/>
          <w:color w:val="000000"/>
          <w:highlight w:val="yellow"/>
        </w:rPr>
      </w:pPr>
    </w:p>
    <w:p w:rsidR="00B73AF3" w:rsidRPr="00843ABD" w:rsidRDefault="00B73AF3" w:rsidP="00C100DC">
      <w:pPr>
        <w:rPr>
          <w:rFonts w:ascii="Arial" w:hAnsi="Arial" w:cs="Arial"/>
          <w:b/>
          <w:color w:val="FF0000"/>
          <w:sz w:val="28"/>
          <w:szCs w:val="28"/>
        </w:rPr>
      </w:pPr>
    </w:p>
    <w:p w:rsidR="00B73AF3" w:rsidRPr="00C34F14" w:rsidRDefault="00B73AF3" w:rsidP="00C66568">
      <w:pPr>
        <w:jc w:val="both"/>
        <w:rPr>
          <w:rFonts w:ascii="Arial" w:hAnsi="Arial" w:cs="Arial"/>
          <w:color w:val="FF0000"/>
        </w:rPr>
      </w:pPr>
    </w:p>
    <w:p w:rsidR="00B73AF3" w:rsidRPr="005E73C5" w:rsidRDefault="00B73AF3" w:rsidP="00C34F14">
      <w:pPr>
        <w:shd w:val="clear" w:color="auto" w:fill="B3B3B3"/>
        <w:jc w:val="center"/>
        <w:rPr>
          <w:rFonts w:ascii="Arial" w:hAnsi="Arial" w:cs="Arial"/>
          <w:b/>
          <w:bCs/>
          <w:color w:val="000000"/>
        </w:rPr>
      </w:pPr>
      <w:r w:rsidRPr="005E73C5">
        <w:rPr>
          <w:rFonts w:ascii="Arial" w:hAnsi="Arial" w:cs="Arial"/>
          <w:b/>
          <w:bCs/>
          <w:color w:val="000000"/>
        </w:rPr>
        <w:t>POSLOVNO STANOVANJSKI OBJEKT GORICA</w:t>
      </w:r>
    </w:p>
    <w:p w:rsidR="00B73AF3" w:rsidRPr="005E73C5" w:rsidRDefault="00B73AF3" w:rsidP="00C34F14">
      <w:pPr>
        <w:pStyle w:val="4-Besedilo"/>
        <w:spacing w:after="0"/>
        <w:ind w:left="0" w:right="567"/>
        <w:rPr>
          <w:rFonts w:cs="Arial"/>
          <w:color w:val="000000"/>
          <w:sz w:val="24"/>
          <w:szCs w:val="24"/>
        </w:rPr>
      </w:pPr>
    </w:p>
    <w:p w:rsidR="00B73AF3" w:rsidRDefault="00B73AF3" w:rsidP="00C34F14">
      <w:pPr>
        <w:ind w:right="567"/>
        <w:jc w:val="both"/>
        <w:rPr>
          <w:rFonts w:ascii="Arial" w:hAnsi="Arial" w:cs="Arial"/>
          <w:color w:val="000000"/>
        </w:rPr>
      </w:pPr>
      <w:r w:rsidRPr="00DD5978">
        <w:rPr>
          <w:rFonts w:ascii="Arial" w:hAnsi="Arial" w:cs="Arial"/>
          <w:color w:val="000000"/>
        </w:rPr>
        <w:t xml:space="preserve">Gradnja stanovanj je do začetka novembra 2013 potekala po zastavljenem terminskem načrtu. Potem je prišlo do vdora vode na sredini temeljne plošče garaže. Izvedene so bile meritve pomikov plošče, georadarske meritve, izvedene vrtine zunaj objekta zaradi ugotovitve morebitnega vdora meteorne vode, izdelana statična analiza posledic vdora vode na betonske elemente, pregledane in popisane vse poškodbe na temeljni plošči, stebrih in stenah garaže.   Takoj smo izvedli tri vrtine za sprostitev pritiskov vode. Dela na izvedbi garaž in zgornjega platoja so bila takoj ustavljena. </w:t>
      </w:r>
    </w:p>
    <w:p w:rsidR="00B73AF3" w:rsidRPr="00DD5978" w:rsidRDefault="00B73AF3" w:rsidP="00C34F14">
      <w:pPr>
        <w:ind w:right="567"/>
        <w:jc w:val="both"/>
        <w:rPr>
          <w:rFonts w:ascii="Arial" w:hAnsi="Arial" w:cs="Arial"/>
          <w:color w:val="000000"/>
        </w:rPr>
      </w:pPr>
      <w:r w:rsidRPr="00DD5978">
        <w:rPr>
          <w:rFonts w:ascii="Arial" w:hAnsi="Arial" w:cs="Arial"/>
          <w:color w:val="000000"/>
        </w:rPr>
        <w:t>Odgovorni statik je dovolili nadaljevanje vseh del na stanovanjih, razen dela v garažah, nadaljevanje izvedbe trgovskega dela na platoju in končne izvedbe pohodnega dela sredinskega platoja objekta.  Sanacija garažnega dela je bila uspešno izvedena, zato so se dela v začetku marca nadaljevala.</w:t>
      </w:r>
    </w:p>
    <w:p w:rsidR="00B73AF3" w:rsidRPr="00DD5978" w:rsidRDefault="00B73AF3" w:rsidP="00C34F14">
      <w:pPr>
        <w:ind w:right="567"/>
        <w:jc w:val="both"/>
        <w:rPr>
          <w:rFonts w:ascii="Arial" w:hAnsi="Arial" w:cs="Arial"/>
          <w:color w:val="000000"/>
        </w:rPr>
      </w:pPr>
    </w:p>
    <w:p w:rsidR="00B73AF3" w:rsidRPr="00DD5978" w:rsidRDefault="00B73AF3" w:rsidP="00C34F14">
      <w:pPr>
        <w:ind w:right="567"/>
        <w:jc w:val="both"/>
        <w:rPr>
          <w:rFonts w:ascii="Arial" w:hAnsi="Arial" w:cs="Arial"/>
          <w:color w:val="000000"/>
        </w:rPr>
      </w:pPr>
      <w:r w:rsidRPr="00DD5978">
        <w:rPr>
          <w:rFonts w:ascii="Arial" w:hAnsi="Arial" w:cs="Arial"/>
          <w:color w:val="000000"/>
        </w:rPr>
        <w:t>Južna lamela je dokončana in se izvajajo kvalitetni pregledi s podizvajalci, severna lamela je dokončana do pete gradbene faze, zaključujejo se finalna obrtniška dela. Zunanja ureditev je razen na platoju garaž zaključena, potrebna je še izvedba trgovskega dela in po dokončno izv</w:t>
      </w:r>
      <w:r>
        <w:rPr>
          <w:rFonts w:ascii="Arial" w:hAnsi="Arial" w:cs="Arial"/>
          <w:color w:val="000000"/>
        </w:rPr>
        <w:t xml:space="preserve">edeni celotni zunanji ureditvi </w:t>
      </w:r>
      <w:r w:rsidRPr="00DD5978">
        <w:rPr>
          <w:rFonts w:ascii="Arial" w:hAnsi="Arial" w:cs="Arial"/>
          <w:color w:val="000000"/>
        </w:rPr>
        <w:t>sledi zaris vseh površin</w:t>
      </w:r>
      <w:r>
        <w:rPr>
          <w:rFonts w:ascii="Arial" w:hAnsi="Arial" w:cs="Arial"/>
          <w:color w:val="000000"/>
        </w:rPr>
        <w:t>.</w:t>
      </w:r>
    </w:p>
    <w:p w:rsidR="00B73AF3" w:rsidRPr="00DD5978" w:rsidRDefault="00B73AF3" w:rsidP="00DD5978">
      <w:pPr>
        <w:ind w:right="567"/>
        <w:jc w:val="both"/>
        <w:rPr>
          <w:rFonts w:ascii="Arial" w:hAnsi="Arial" w:cs="Arial"/>
          <w:color w:val="000000"/>
        </w:rPr>
      </w:pPr>
    </w:p>
    <w:p w:rsidR="00B73AF3" w:rsidRPr="004F6A30" w:rsidRDefault="00B73AF3" w:rsidP="00AF4F8D">
      <w:pPr>
        <w:ind w:right="567"/>
        <w:jc w:val="both"/>
        <w:rPr>
          <w:rFonts w:ascii="Arial" w:hAnsi="Arial" w:cs="Arial"/>
          <w:color w:val="000000"/>
        </w:rPr>
      </w:pPr>
      <w:r w:rsidRPr="00DD5978">
        <w:rPr>
          <w:rFonts w:ascii="Arial" w:hAnsi="Arial" w:cs="Arial"/>
          <w:color w:val="000000"/>
        </w:rPr>
        <w:t>Mestna občina Velenje za svoj del projekta  zagotavlja potrebna sredstva, soinvestitor pa ima za tržni del projekta težave z likvidnostjo zaradi znanih gospodarskih razmer, da banke ne financirajo več gradbenih podjetij. Zaradi navedenega se izvedba dokončanja garažnega dela</w:t>
      </w:r>
      <w:r w:rsidRPr="004F6A30">
        <w:rPr>
          <w:rFonts w:ascii="Arial" w:hAnsi="Arial" w:cs="Arial"/>
          <w:color w:val="000000"/>
        </w:rPr>
        <w:t xml:space="preserve"> in poslovnega dela podaljšuje in se bo končni rok predaje celotnega objekta skupaj s pridobljenimi upravnimi dovoljenji podaljšal do konca meseca julija 2014.  </w:t>
      </w:r>
    </w:p>
    <w:p w:rsidR="00B73AF3" w:rsidRPr="00C34F14" w:rsidRDefault="00B73AF3" w:rsidP="00C34F14">
      <w:pPr>
        <w:tabs>
          <w:tab w:val="right" w:pos="9072"/>
        </w:tabs>
        <w:ind w:left="567" w:right="567"/>
        <w:jc w:val="both"/>
        <w:rPr>
          <w:rFonts w:ascii="Arial" w:hAnsi="Arial" w:cs="Arial"/>
          <w:color w:val="FF0000"/>
        </w:rPr>
      </w:pPr>
    </w:p>
    <w:p w:rsidR="00B73AF3" w:rsidRPr="004F6A30" w:rsidRDefault="00B73AF3" w:rsidP="00AF4F8D">
      <w:pPr>
        <w:pStyle w:val="4-Besedilo"/>
        <w:spacing w:after="0"/>
        <w:ind w:left="0" w:right="567"/>
        <w:rPr>
          <w:rFonts w:cs="Arial"/>
          <w:color w:val="000000"/>
          <w:sz w:val="24"/>
          <w:szCs w:val="24"/>
        </w:rPr>
      </w:pPr>
      <w:r w:rsidRPr="004F6A30">
        <w:rPr>
          <w:rFonts w:cs="Arial"/>
          <w:color w:val="000000"/>
          <w:sz w:val="24"/>
          <w:szCs w:val="24"/>
        </w:rPr>
        <w:t xml:space="preserve">Vsa stanovanja v objektu bodo opredeljena kot neprofitna in bodo dodeljena upravičencem iz veljavne prednostne liste. Selitev najemnikov je predvidena takoj po pridobitvi uporabnega dovoljenja. </w:t>
      </w:r>
    </w:p>
    <w:p w:rsidR="00B73AF3" w:rsidRPr="00C34F14" w:rsidRDefault="00B73AF3" w:rsidP="00C34F14">
      <w:pPr>
        <w:tabs>
          <w:tab w:val="right" w:pos="9072"/>
        </w:tabs>
        <w:ind w:left="567" w:right="567"/>
        <w:jc w:val="both"/>
        <w:rPr>
          <w:rFonts w:ascii="Arial" w:hAnsi="Arial" w:cs="Arial"/>
          <w:color w:val="FF0000"/>
        </w:rPr>
      </w:pPr>
    </w:p>
    <w:p w:rsidR="00B73AF3" w:rsidRPr="00186EEC" w:rsidRDefault="00B73AF3" w:rsidP="004F6A30">
      <w:pPr>
        <w:ind w:left="5664" w:firstLine="708"/>
        <w:jc w:val="both"/>
        <w:rPr>
          <w:rFonts w:ascii="Arial" w:hAnsi="Arial" w:cs="Arial"/>
          <w:b/>
          <w:color w:val="000000"/>
          <w:sz w:val="28"/>
          <w:szCs w:val="28"/>
        </w:rPr>
      </w:pPr>
      <w:r w:rsidRPr="004F6A30">
        <w:rPr>
          <w:rFonts w:ascii="Arial" w:hAnsi="Arial" w:cs="Arial"/>
          <w:color w:val="000000"/>
        </w:rPr>
        <w:t>Blaženka Čujež, MOV</w:t>
      </w:r>
      <w:r w:rsidRPr="00186EEC">
        <w:rPr>
          <w:rFonts w:ascii="Arial" w:hAnsi="Arial" w:cs="Arial"/>
          <w:color w:val="000000"/>
        </w:rPr>
        <w:t xml:space="preserve">  </w:t>
      </w:r>
    </w:p>
    <w:p w:rsidR="00B73AF3" w:rsidRPr="00C34F14" w:rsidRDefault="00B73AF3" w:rsidP="00C34F14">
      <w:pPr>
        <w:tabs>
          <w:tab w:val="right" w:pos="9072"/>
        </w:tabs>
        <w:ind w:right="567"/>
        <w:jc w:val="both"/>
        <w:rPr>
          <w:rFonts w:ascii="Arial" w:hAnsi="Arial" w:cs="Arial"/>
          <w:color w:val="FF0000"/>
        </w:rPr>
      </w:pPr>
    </w:p>
    <w:p w:rsidR="00B73AF3" w:rsidRPr="00C34F14" w:rsidRDefault="00B73AF3" w:rsidP="00C34F14">
      <w:pPr>
        <w:tabs>
          <w:tab w:val="right" w:pos="9072"/>
        </w:tabs>
        <w:jc w:val="both"/>
        <w:rPr>
          <w:rFonts w:ascii="Arial" w:hAnsi="Arial" w:cs="Arial"/>
          <w:color w:val="FF0000"/>
        </w:rPr>
      </w:pPr>
    </w:p>
    <w:p w:rsidR="00B73AF3" w:rsidRPr="001A1DBF" w:rsidRDefault="00B73AF3" w:rsidP="00C66568">
      <w:pPr>
        <w:jc w:val="both"/>
        <w:rPr>
          <w:rFonts w:ascii="Arial" w:hAnsi="Arial" w:cs="Arial"/>
          <w:color w:val="FF0000"/>
        </w:rPr>
      </w:pPr>
    </w:p>
    <w:p w:rsidR="00B73AF3" w:rsidRPr="004E5C1C" w:rsidRDefault="00B73AF3" w:rsidP="00C043C7">
      <w:pPr>
        <w:shd w:val="clear" w:color="auto" w:fill="B3B3B3"/>
        <w:jc w:val="center"/>
        <w:rPr>
          <w:rFonts w:ascii="Arial" w:hAnsi="Arial" w:cs="Arial"/>
          <w:b/>
          <w:bCs/>
          <w:color w:val="000000"/>
        </w:rPr>
      </w:pPr>
      <w:r w:rsidRPr="004E5C1C">
        <w:rPr>
          <w:rFonts w:ascii="Arial" w:hAnsi="Arial" w:cs="Arial"/>
          <w:b/>
          <w:bCs/>
          <w:color w:val="000000"/>
        </w:rPr>
        <w:t>POROČILO O MERITVI KRVNEGA SLADKORJA IN KRVNEGA TLAKA</w:t>
      </w:r>
    </w:p>
    <w:p w:rsidR="00B73AF3" w:rsidRPr="001A1DBF" w:rsidRDefault="00B73AF3" w:rsidP="00C043C7">
      <w:pPr>
        <w:pStyle w:val="4-Besedilo"/>
        <w:spacing w:after="0"/>
        <w:ind w:left="0" w:right="567"/>
        <w:rPr>
          <w:color w:val="FF0000"/>
          <w:sz w:val="24"/>
          <w:szCs w:val="24"/>
        </w:rPr>
      </w:pPr>
    </w:p>
    <w:p w:rsidR="00B73AF3" w:rsidRDefault="00B73AF3" w:rsidP="004E5C1C">
      <w:pPr>
        <w:rPr>
          <w:b/>
          <w:color w:val="FF0000"/>
        </w:rPr>
      </w:pPr>
      <w:r w:rsidRPr="00A4707F">
        <w:rPr>
          <w:color w:val="FF0000"/>
        </w:rPr>
        <w:t xml:space="preserve">               </w:t>
      </w:r>
    </w:p>
    <w:p w:rsidR="00B73AF3" w:rsidRPr="00A4707F" w:rsidRDefault="00B73AF3" w:rsidP="004E5C1C">
      <w:pPr>
        <w:rPr>
          <w:b/>
          <w:color w:val="FF0000"/>
        </w:rPr>
      </w:pPr>
    </w:p>
    <w:p w:rsidR="00B73AF3" w:rsidRPr="00A4707F" w:rsidRDefault="00B73AF3" w:rsidP="004E5C1C">
      <w:pPr>
        <w:rPr>
          <w:color w:val="FF0000"/>
        </w:rPr>
      </w:pPr>
    </w:p>
    <w:p w:rsidR="00B73AF3" w:rsidRDefault="00B73AF3" w:rsidP="004E5C1C">
      <w:pPr>
        <w:jc w:val="both"/>
        <w:rPr>
          <w:rFonts w:ascii="Arial" w:hAnsi="Arial" w:cs="Arial"/>
          <w:color w:val="000000"/>
        </w:rPr>
      </w:pPr>
      <w:r w:rsidRPr="004A1921">
        <w:rPr>
          <w:rFonts w:ascii="Arial" w:hAnsi="Arial" w:cs="Arial"/>
          <w:color w:val="000000"/>
        </w:rPr>
        <w:t xml:space="preserve">V prostorih Krajevne skupnosti Gorica smo 24. 3. 2014 izvedli dve urno brezplačno merjenje krvnega sladkorja in krvnega tlaka. Akcijo smo izpeljali na mojo pobudo, v sodelovanju s člani KS Gorica in z dvema kolegicama –  tudi zdravstvenima delavkama. </w:t>
      </w:r>
    </w:p>
    <w:p w:rsidR="00B73AF3" w:rsidRDefault="00B73AF3" w:rsidP="004E5C1C">
      <w:pPr>
        <w:jc w:val="both"/>
        <w:rPr>
          <w:rFonts w:ascii="Arial" w:hAnsi="Arial" w:cs="Arial"/>
          <w:color w:val="000000"/>
        </w:rPr>
      </w:pPr>
    </w:p>
    <w:p w:rsidR="00B73AF3" w:rsidRDefault="00B73AF3" w:rsidP="004E5C1C">
      <w:pPr>
        <w:jc w:val="both"/>
        <w:rPr>
          <w:rFonts w:ascii="Arial" w:hAnsi="Arial" w:cs="Arial"/>
          <w:color w:val="000000"/>
        </w:rPr>
      </w:pPr>
      <w:r w:rsidRPr="002F241C">
        <w:rPr>
          <w:rFonts w:ascii="Arial" w:hAnsi="Arial" w:cs="Arial"/>
          <w:noProof/>
          <w:color w:val="000000"/>
        </w:rPr>
        <w:pict>
          <v:shape id="Slika 5" o:spid="_x0000_i1029" type="#_x0000_t75" style="width:348.75pt;height:166.5pt;visibility:visible">
            <v:imagedata r:id="rId8" o:title=""/>
          </v:shape>
        </w:pict>
      </w:r>
    </w:p>
    <w:p w:rsidR="00B73AF3" w:rsidRDefault="00B73AF3" w:rsidP="004E5C1C">
      <w:pPr>
        <w:jc w:val="both"/>
        <w:rPr>
          <w:rFonts w:ascii="Arial" w:hAnsi="Arial" w:cs="Arial"/>
          <w:color w:val="000000"/>
        </w:rPr>
      </w:pPr>
    </w:p>
    <w:p w:rsidR="00B73AF3" w:rsidRDefault="00B73AF3" w:rsidP="004E5C1C">
      <w:pPr>
        <w:jc w:val="both"/>
        <w:rPr>
          <w:rFonts w:ascii="Arial" w:hAnsi="Arial" w:cs="Arial"/>
          <w:color w:val="000000"/>
        </w:rPr>
      </w:pPr>
    </w:p>
    <w:p w:rsidR="00B73AF3" w:rsidRDefault="00B73AF3" w:rsidP="004E5C1C">
      <w:pPr>
        <w:jc w:val="both"/>
        <w:rPr>
          <w:rFonts w:ascii="Arial" w:hAnsi="Arial" w:cs="Arial"/>
          <w:color w:val="000000"/>
        </w:rPr>
      </w:pPr>
    </w:p>
    <w:p w:rsidR="00B73AF3" w:rsidRDefault="00B73AF3" w:rsidP="004E5C1C">
      <w:pPr>
        <w:jc w:val="both"/>
        <w:rPr>
          <w:rFonts w:ascii="Arial" w:hAnsi="Arial" w:cs="Arial"/>
          <w:color w:val="000000"/>
        </w:rPr>
      </w:pPr>
    </w:p>
    <w:p w:rsidR="00B73AF3" w:rsidRPr="004A1921" w:rsidRDefault="00B73AF3" w:rsidP="004E5C1C">
      <w:pPr>
        <w:jc w:val="both"/>
        <w:rPr>
          <w:rFonts w:ascii="Arial" w:hAnsi="Arial" w:cs="Arial"/>
          <w:color w:val="000000"/>
        </w:rPr>
      </w:pPr>
      <w:r w:rsidRPr="004A1921">
        <w:rPr>
          <w:rFonts w:ascii="Arial" w:hAnsi="Arial" w:cs="Arial"/>
          <w:color w:val="000000"/>
        </w:rPr>
        <w:t>Zavedamo se, da lahko z zgodnjim odkrivanjem, nadzorovanjem in ustreznim zdravljenjem zvišanega krvnega tlaka preprečimo zdravstvene zaplete, invalidnost ali celo prezgodnjo smrt. Redno merjenje krvnega tlaka ni pomembno samo kot preventiva, ampak tudi kot spremljanje predpisanega zdravljenja. Nadzor krvnega tlaka je eden ključnih dejavnikov v primarni preventivi srčno-žilnih bolezni, a je kljub temu nadzor krvnega tlaka nezadosten. Veliko ljudi ima dolga leta zvišan krvni tlak (hipertenzijo), pa zanj niti ne vedo.</w:t>
      </w:r>
    </w:p>
    <w:p w:rsidR="00B73AF3" w:rsidRPr="004A1921" w:rsidRDefault="00B73AF3" w:rsidP="004E5C1C">
      <w:pPr>
        <w:spacing w:before="100" w:after="100"/>
        <w:jc w:val="both"/>
        <w:rPr>
          <w:rFonts w:ascii="Arial" w:hAnsi="Arial" w:cs="Arial"/>
          <w:color w:val="000000"/>
        </w:rPr>
      </w:pPr>
      <w:r w:rsidRPr="004A1921">
        <w:rPr>
          <w:rFonts w:ascii="Arial" w:hAnsi="Arial" w:cs="Arial"/>
          <w:color w:val="000000"/>
        </w:rPr>
        <w:t xml:space="preserve">Vloga medicinske sestre pri tovrstnih meritvah je morebitno zgodnje odkritje pacientov z zvišanim krvnim tlakom. Udeležence seznani z vrednostmi meritev in jih pouči o pomenu zdravega načina življenja. </w:t>
      </w:r>
    </w:p>
    <w:p w:rsidR="00B73AF3" w:rsidRPr="004A1921" w:rsidRDefault="00B73AF3" w:rsidP="004E5C1C">
      <w:pPr>
        <w:spacing w:before="100" w:after="100"/>
        <w:jc w:val="both"/>
        <w:rPr>
          <w:rFonts w:ascii="Arial" w:hAnsi="Arial" w:cs="Arial"/>
          <w:color w:val="000000"/>
        </w:rPr>
      </w:pPr>
      <w:r w:rsidRPr="004A1921">
        <w:rPr>
          <w:rFonts w:ascii="Arial" w:hAnsi="Arial" w:cs="Arial"/>
          <w:color w:val="000000"/>
        </w:rPr>
        <w:br/>
        <w:t xml:space="preserve">Poleg zgodnjega odkrivanja in zdravljenja bolezni bi morali pozornost usmeriti v promocijo zdravja in skrbno načrtovano zdravstveno vzgojo za zdrav način življenja. Tako bi preprečili ali vsaj zmanjšali možnost nastanka hipertenzije in ostalih bolezni srca in ožilja. Pogosto lahko bolezen preprečimo ali  jo omilimo že samo z zdravim načinom življenja. </w:t>
      </w:r>
    </w:p>
    <w:p w:rsidR="00B73AF3" w:rsidRDefault="00B73AF3" w:rsidP="004E5C1C">
      <w:pPr>
        <w:spacing w:before="100" w:after="100"/>
        <w:jc w:val="both"/>
        <w:rPr>
          <w:rFonts w:ascii="Arial" w:hAnsi="Arial" w:cs="Arial"/>
          <w:color w:val="000000"/>
        </w:rPr>
      </w:pPr>
      <w:r w:rsidRPr="004A1921">
        <w:rPr>
          <w:rFonts w:ascii="Arial" w:hAnsi="Arial" w:cs="Arial"/>
          <w:color w:val="000000"/>
        </w:rPr>
        <w:br/>
        <w:t xml:space="preserve">Pri meritvah krvnega sladkorja mora medicinska sestra udeleženca seznaniti z ustreznimi vrednostmi sladkorja v krvi ter s pomenom njegovega kontroliranja. Pri zdravem človeku brez sladkorne bolezni je koncentracija glukoze v krvi (glikemija) ves čas uravnavana znotraj ozkega območja. To je pomembno za normalno delovanje vseh organov, predvsem pa možganov. Za primerno urejenost glikemije skrbi trebušna slinavka, ki glede na potrebe izloča hormon inzulin. Pri sladkorni bolezni pa zaradi pomanjkanja inzulina oziroma njegovega nezadostnega delovanja </w:t>
      </w:r>
    </w:p>
    <w:p w:rsidR="00B73AF3" w:rsidRPr="004A1921" w:rsidRDefault="00B73AF3" w:rsidP="004A1921">
      <w:pPr>
        <w:spacing w:before="100" w:after="100"/>
        <w:rPr>
          <w:rFonts w:ascii="Arial" w:hAnsi="Arial" w:cs="Arial"/>
          <w:color w:val="000000"/>
        </w:rPr>
      </w:pPr>
      <w:r w:rsidRPr="004A1921">
        <w:rPr>
          <w:rFonts w:ascii="Arial" w:hAnsi="Arial" w:cs="Arial"/>
          <w:color w:val="000000"/>
        </w:rPr>
        <w:t>pride do povečanja glikemije.</w:t>
      </w:r>
      <w:r w:rsidRPr="004A1921">
        <w:rPr>
          <w:rFonts w:ascii="Arial" w:hAnsi="Arial" w:cs="Arial"/>
          <w:color w:val="000000"/>
        </w:rPr>
        <w:br/>
        <w:t>Zdravstvena vzgoja je del splošne vzgoje in predstavlja pomemben dejavnik napredka posameznika in skupnosti. Lahko bi rekli, da je zdravstvena vzgojenost odraz splošne izobrazbe in kulture tako posameznika kot celotnega naroda</w:t>
      </w:r>
      <w:r w:rsidRPr="004A1921">
        <w:rPr>
          <w:rFonts w:ascii="Arial" w:hAnsi="Arial" w:cs="Arial"/>
          <w:color w:val="000000"/>
        </w:rPr>
        <w:br/>
      </w:r>
    </w:p>
    <w:p w:rsidR="00B73AF3" w:rsidRDefault="00B73AF3" w:rsidP="004E5C1C">
      <w:pPr>
        <w:spacing w:before="100" w:after="100"/>
        <w:jc w:val="both"/>
        <w:rPr>
          <w:rFonts w:ascii="Arial" w:hAnsi="Arial" w:cs="Arial"/>
          <w:color w:val="000000"/>
        </w:rPr>
      </w:pPr>
      <w:r w:rsidRPr="004A1921">
        <w:rPr>
          <w:rFonts w:ascii="Arial" w:hAnsi="Arial" w:cs="Arial"/>
          <w:color w:val="000000"/>
        </w:rPr>
        <w:t xml:space="preserve">Akcija, ki smo jo organizirali, je bila dobro sprejeta, saj se je meritev udeležilo kar 72 krajanov. Vrednosti pri nekaterih izmed njih so bile kar povišane, zato smo jim zdravstvene delavke  ponudile koristne napotke.  </w:t>
      </w:r>
    </w:p>
    <w:p w:rsidR="00B73AF3" w:rsidRDefault="00B73AF3" w:rsidP="004E5C1C">
      <w:pPr>
        <w:spacing w:before="100" w:after="100"/>
        <w:jc w:val="both"/>
        <w:rPr>
          <w:rFonts w:ascii="Arial" w:hAnsi="Arial" w:cs="Arial"/>
          <w:color w:val="000000"/>
        </w:rPr>
      </w:pPr>
    </w:p>
    <w:p w:rsidR="00B73AF3" w:rsidRDefault="00B73AF3" w:rsidP="004E5C1C">
      <w:pPr>
        <w:spacing w:before="100" w:after="100"/>
        <w:jc w:val="both"/>
        <w:rPr>
          <w:rFonts w:ascii="Arial" w:hAnsi="Arial" w:cs="Arial"/>
          <w:color w:val="000000"/>
        </w:rPr>
      </w:pPr>
    </w:p>
    <w:p w:rsidR="00B73AF3" w:rsidRDefault="00B73AF3" w:rsidP="004E5C1C">
      <w:pPr>
        <w:spacing w:before="100" w:after="100"/>
        <w:jc w:val="both"/>
        <w:rPr>
          <w:rFonts w:ascii="Arial" w:hAnsi="Arial" w:cs="Arial"/>
          <w:color w:val="000000"/>
        </w:rPr>
      </w:pPr>
      <w:r w:rsidRPr="002F241C">
        <w:rPr>
          <w:rFonts w:ascii="Arial" w:hAnsi="Arial" w:cs="Arial"/>
          <w:noProof/>
          <w:color w:val="000000"/>
        </w:rPr>
        <w:pict>
          <v:shape id="Slika 6" o:spid="_x0000_i1030" type="#_x0000_t75" style="width:276.75pt;height:166.5pt;visibility:visible">
            <v:imagedata r:id="rId9" o:title=""/>
          </v:shape>
        </w:pict>
      </w:r>
    </w:p>
    <w:p w:rsidR="00B73AF3" w:rsidRDefault="00B73AF3" w:rsidP="004E5C1C">
      <w:pPr>
        <w:spacing w:before="100" w:after="100"/>
        <w:jc w:val="both"/>
        <w:rPr>
          <w:rFonts w:ascii="Arial" w:hAnsi="Arial" w:cs="Arial"/>
          <w:color w:val="000000"/>
        </w:rPr>
      </w:pPr>
    </w:p>
    <w:p w:rsidR="00B73AF3" w:rsidRDefault="00B73AF3" w:rsidP="004E5C1C">
      <w:pPr>
        <w:spacing w:before="100" w:after="100"/>
        <w:jc w:val="both"/>
        <w:rPr>
          <w:rFonts w:ascii="Arial" w:hAnsi="Arial" w:cs="Arial"/>
          <w:color w:val="000000"/>
        </w:rPr>
      </w:pPr>
    </w:p>
    <w:p w:rsidR="00B73AF3" w:rsidRPr="004A1921" w:rsidRDefault="00B73AF3" w:rsidP="004E5C1C">
      <w:pPr>
        <w:spacing w:before="100" w:after="100"/>
        <w:jc w:val="both"/>
        <w:rPr>
          <w:rFonts w:ascii="Arial" w:hAnsi="Arial" w:cs="Arial"/>
          <w:color w:val="000000"/>
        </w:rPr>
      </w:pPr>
      <w:r w:rsidRPr="004A1921">
        <w:rPr>
          <w:rFonts w:ascii="Arial" w:hAnsi="Arial" w:cs="Arial"/>
          <w:color w:val="000000"/>
        </w:rPr>
        <w:t xml:space="preserve">Kljub dve urni aktivnosti je bilo premalo časa za »podelitev« vseh nasvetov, zato bi bilo smiselno takšne akcije v prihodnje še ponoviti, saj se je izkazala za učinkovito in potrebno. Pri tem bi se rada zahvalila podjetju Roche, ki nam je omogočilo brezplačno izvajanje meritev.                                                                                            </w:t>
      </w:r>
    </w:p>
    <w:p w:rsidR="00B73AF3" w:rsidRPr="004A1921" w:rsidRDefault="00B73AF3" w:rsidP="004E5C1C">
      <w:pPr>
        <w:spacing w:before="100" w:after="100"/>
        <w:jc w:val="both"/>
        <w:rPr>
          <w:rFonts w:ascii="Arial" w:hAnsi="Arial" w:cs="Arial"/>
          <w:color w:val="000000"/>
        </w:rPr>
      </w:pPr>
      <w:r w:rsidRPr="004A1921">
        <w:rPr>
          <w:rFonts w:ascii="Arial" w:hAnsi="Arial" w:cs="Arial"/>
          <w:color w:val="000000"/>
        </w:rPr>
        <w:t xml:space="preserve">Naj naš moto </w:t>
      </w:r>
      <w:r>
        <w:rPr>
          <w:rFonts w:ascii="Arial" w:hAnsi="Arial" w:cs="Arial"/>
          <w:color w:val="000000"/>
        </w:rPr>
        <w:t>»</w:t>
      </w:r>
      <w:r w:rsidRPr="004A1921">
        <w:rPr>
          <w:rFonts w:ascii="Arial" w:hAnsi="Arial" w:cs="Arial"/>
          <w:color w:val="000000"/>
        </w:rPr>
        <w:t>Poskrbimo za preventivo in se izognimo težavam</w:t>
      </w:r>
      <w:r>
        <w:rPr>
          <w:rFonts w:ascii="Arial" w:hAnsi="Arial" w:cs="Arial"/>
          <w:color w:val="000000"/>
        </w:rPr>
        <w:t>«</w:t>
      </w:r>
      <w:r w:rsidRPr="004A1921">
        <w:rPr>
          <w:rFonts w:ascii="Arial" w:hAnsi="Arial" w:cs="Arial"/>
          <w:color w:val="000000"/>
        </w:rPr>
        <w:t xml:space="preserve"> pomaga še več ljudem. </w:t>
      </w:r>
    </w:p>
    <w:p w:rsidR="00B73AF3" w:rsidRPr="004A1921" w:rsidRDefault="00B73AF3" w:rsidP="004E5C1C">
      <w:pPr>
        <w:spacing w:before="100" w:after="100"/>
        <w:jc w:val="both"/>
        <w:rPr>
          <w:rFonts w:ascii="Arial" w:hAnsi="Arial" w:cs="Arial"/>
          <w:color w:val="000000"/>
        </w:rPr>
      </w:pPr>
    </w:p>
    <w:p w:rsidR="00B73AF3" w:rsidRPr="004A1921" w:rsidRDefault="00B73AF3" w:rsidP="004E5C1C">
      <w:pPr>
        <w:spacing w:before="100" w:after="100"/>
        <w:jc w:val="both"/>
        <w:rPr>
          <w:rFonts w:ascii="Arial" w:hAnsi="Arial" w:cs="Arial"/>
          <w:color w:val="000000"/>
        </w:rPr>
      </w:pPr>
      <w:r w:rsidRPr="004A1921">
        <w:rPr>
          <w:rFonts w:ascii="Arial" w:hAnsi="Arial" w:cs="Arial"/>
          <w:color w:val="000000"/>
        </w:rPr>
        <w:t xml:space="preserve">                                                                               </w:t>
      </w:r>
      <w:r>
        <w:rPr>
          <w:rFonts w:ascii="Arial" w:hAnsi="Arial" w:cs="Arial"/>
          <w:color w:val="000000"/>
        </w:rPr>
        <w:t xml:space="preserve">            Marjana </w:t>
      </w:r>
      <w:r w:rsidRPr="004A1921">
        <w:rPr>
          <w:rFonts w:ascii="Arial" w:hAnsi="Arial" w:cs="Arial"/>
          <w:color w:val="000000"/>
        </w:rPr>
        <w:t>Kugonič, dipl. m. s.</w:t>
      </w:r>
    </w:p>
    <w:p w:rsidR="00B73AF3" w:rsidRPr="00757CF8" w:rsidRDefault="00B73AF3" w:rsidP="00C66568">
      <w:pPr>
        <w:jc w:val="both"/>
        <w:rPr>
          <w:rFonts w:ascii="Arial" w:hAnsi="Arial" w:cs="Arial"/>
          <w:color w:val="000000"/>
        </w:rPr>
      </w:pPr>
    </w:p>
    <w:p w:rsidR="00B73AF3" w:rsidRPr="001A1DBF" w:rsidRDefault="00B73AF3" w:rsidP="00C66568">
      <w:pPr>
        <w:jc w:val="both"/>
        <w:rPr>
          <w:rFonts w:ascii="Arial" w:hAnsi="Arial" w:cs="Arial"/>
          <w:color w:val="FF0000"/>
        </w:rPr>
      </w:pPr>
    </w:p>
    <w:p w:rsidR="00B73AF3" w:rsidRDefault="00B73AF3" w:rsidP="00167C74">
      <w:pPr>
        <w:pStyle w:val="NoSpacing"/>
        <w:rPr>
          <w:b/>
        </w:rPr>
      </w:pPr>
    </w:p>
    <w:p w:rsidR="00B73AF3" w:rsidRPr="00B11650" w:rsidRDefault="00B73AF3" w:rsidP="00167C74">
      <w:pPr>
        <w:pStyle w:val="NoSpacing"/>
        <w:rPr>
          <w:b/>
          <w:highlight w:val="yellow"/>
        </w:rPr>
      </w:pPr>
      <w:r w:rsidRPr="002F241C">
        <w:rPr>
          <w:rFonts w:ascii="Arial" w:hAnsi="Arial" w:cs="Arial"/>
          <w:noProof/>
          <w:color w:val="FF0000"/>
          <w:lang w:eastAsia="sl-SI"/>
        </w:rPr>
        <w:pict>
          <v:shape id="Slika 4" o:spid="_x0000_i1031" type="#_x0000_t75" style="width:390.75pt;height:207pt;visibility:visible">
            <v:imagedata r:id="rId10" o:title=""/>
          </v:shape>
        </w:pict>
      </w:r>
    </w:p>
    <w:p w:rsidR="00B73AF3" w:rsidRDefault="00B73AF3" w:rsidP="00167C74">
      <w:pPr>
        <w:pStyle w:val="NoSpacing"/>
        <w:rPr>
          <w:b/>
        </w:rPr>
      </w:pPr>
    </w:p>
    <w:p w:rsidR="00B73AF3" w:rsidRDefault="00B73AF3" w:rsidP="00167C74">
      <w:pPr>
        <w:pStyle w:val="NoSpacing"/>
        <w:rPr>
          <w:b/>
        </w:rPr>
      </w:pPr>
    </w:p>
    <w:p w:rsidR="00B73AF3" w:rsidRPr="001A1DBF" w:rsidRDefault="00B73AF3" w:rsidP="0033721E">
      <w:pPr>
        <w:autoSpaceDE w:val="0"/>
        <w:autoSpaceDN w:val="0"/>
        <w:adjustRightInd w:val="0"/>
        <w:jc w:val="both"/>
        <w:rPr>
          <w:rFonts w:ascii="Arial" w:hAnsi="Arial" w:cs="Arial"/>
          <w:color w:val="FF0000"/>
        </w:rPr>
      </w:pPr>
    </w:p>
    <w:p w:rsidR="00B73AF3" w:rsidRPr="00B11650" w:rsidRDefault="00B73AF3" w:rsidP="007B25B4">
      <w:pPr>
        <w:shd w:val="clear" w:color="auto" w:fill="B3B3B3"/>
        <w:jc w:val="center"/>
        <w:rPr>
          <w:rFonts w:ascii="Arial" w:hAnsi="Arial" w:cs="Arial"/>
          <w:b/>
          <w:bCs/>
          <w:color w:val="000000"/>
        </w:rPr>
      </w:pPr>
      <w:r w:rsidRPr="00B11650">
        <w:rPr>
          <w:rFonts w:ascii="Arial" w:hAnsi="Arial" w:cs="Arial"/>
          <w:b/>
          <w:bCs/>
          <w:color w:val="000000"/>
        </w:rPr>
        <w:t>KRESOVANJE</w:t>
      </w:r>
    </w:p>
    <w:p w:rsidR="00B73AF3" w:rsidRPr="00B11650" w:rsidRDefault="00B73AF3" w:rsidP="00665673">
      <w:pPr>
        <w:pStyle w:val="NoSpacing"/>
        <w:rPr>
          <w:color w:val="000000"/>
          <w:sz w:val="24"/>
          <w:szCs w:val="24"/>
        </w:rPr>
      </w:pPr>
    </w:p>
    <w:p w:rsidR="00B73AF3" w:rsidRDefault="00B73AF3" w:rsidP="00B11650">
      <w:pPr>
        <w:pStyle w:val="NoSpacing"/>
        <w:jc w:val="both"/>
        <w:rPr>
          <w:rFonts w:ascii="Arial" w:hAnsi="Arial" w:cs="Arial"/>
          <w:color w:val="000000"/>
          <w:sz w:val="24"/>
          <w:szCs w:val="24"/>
          <w:lang w:eastAsia="sl-SI"/>
        </w:rPr>
      </w:pPr>
      <w:r>
        <w:rPr>
          <w:rFonts w:ascii="Arial" w:hAnsi="Arial" w:cs="Arial"/>
          <w:color w:val="000000"/>
          <w:sz w:val="24"/>
          <w:szCs w:val="24"/>
          <w:lang w:eastAsia="sl-SI"/>
        </w:rPr>
        <w:t xml:space="preserve">Priprave na kresovanje smo pričeli že v marcu s pripravo osnutka programa in načrtom pridobivanja finančnih sredstev za izvedbo kresovanja. Nato smo v </w:t>
      </w:r>
      <w:r w:rsidRPr="00B11650">
        <w:rPr>
          <w:rFonts w:ascii="Arial" w:hAnsi="Arial" w:cs="Arial"/>
          <w:color w:val="000000"/>
          <w:sz w:val="24"/>
          <w:szCs w:val="24"/>
          <w:lang w:eastAsia="sl-SI"/>
        </w:rPr>
        <w:t>začetku aprila, v sklopu očiščevalne akcije, pripravili že skoraj ves material za kres, v drugem delu aprila pa smo ob pomoči Velenjskih brigadirjev opravili še eno akcijo v Sončnem parku, da smo si zagotovili še preostali material.</w:t>
      </w:r>
      <w:r>
        <w:rPr>
          <w:rFonts w:ascii="Arial" w:hAnsi="Arial" w:cs="Arial"/>
          <w:color w:val="000000"/>
          <w:sz w:val="24"/>
          <w:szCs w:val="24"/>
          <w:lang w:eastAsia="sl-SI"/>
        </w:rPr>
        <w:t xml:space="preserve"> </w:t>
      </w:r>
      <w:r w:rsidRPr="00B11650">
        <w:rPr>
          <w:rFonts w:ascii="Arial" w:hAnsi="Arial" w:cs="Arial"/>
          <w:color w:val="000000"/>
          <w:sz w:val="24"/>
          <w:szCs w:val="24"/>
          <w:lang w:eastAsia="sl-SI"/>
        </w:rPr>
        <w:t>Organizacijski odbor za pripravo kresovanja se je letos soočal z napovedjo slabega vremena za predpraznične in praznične dni, zato je temu prilagajal vse aktivnosti priprave kresa.</w:t>
      </w:r>
    </w:p>
    <w:p w:rsidR="00B73AF3" w:rsidRPr="00B11650" w:rsidRDefault="00B73AF3" w:rsidP="00B11650">
      <w:pPr>
        <w:pStyle w:val="NoSpacing"/>
        <w:jc w:val="both"/>
        <w:rPr>
          <w:rFonts w:ascii="Arial" w:hAnsi="Arial" w:cs="Arial"/>
          <w:color w:val="000000"/>
          <w:sz w:val="24"/>
          <w:szCs w:val="24"/>
          <w:lang w:eastAsia="sl-SI"/>
        </w:rPr>
      </w:pPr>
    </w:p>
    <w:p w:rsidR="00B73AF3" w:rsidRDefault="00B73AF3" w:rsidP="00891D6B">
      <w:pPr>
        <w:pStyle w:val="NoSpacing"/>
        <w:jc w:val="both"/>
        <w:rPr>
          <w:rFonts w:ascii="Arial" w:hAnsi="Arial" w:cs="Arial"/>
          <w:color w:val="000000"/>
          <w:sz w:val="24"/>
          <w:szCs w:val="24"/>
          <w:lang w:eastAsia="sl-SI"/>
        </w:rPr>
      </w:pPr>
      <w:r w:rsidRPr="00B11650">
        <w:rPr>
          <w:rFonts w:ascii="Arial" w:hAnsi="Arial" w:cs="Arial"/>
          <w:color w:val="000000"/>
          <w:sz w:val="24"/>
          <w:szCs w:val="24"/>
          <w:lang w:eastAsia="sl-SI"/>
        </w:rPr>
        <w:t>Slavnostni govornik je bil župana Mestne občine Velenje Bojan Kontič, za dobro razpoloženje je poskrbel ansambel Kaval. Kresovanja se je udeležilo okoli tisoč ljudi iz celotne doline.</w:t>
      </w:r>
    </w:p>
    <w:p w:rsidR="00B73AF3" w:rsidRPr="00B11650" w:rsidRDefault="00B73AF3" w:rsidP="00891D6B">
      <w:pPr>
        <w:pStyle w:val="NoSpacing"/>
        <w:jc w:val="both"/>
        <w:rPr>
          <w:rFonts w:ascii="Arial" w:hAnsi="Arial" w:cs="Arial"/>
          <w:color w:val="000000"/>
          <w:sz w:val="24"/>
          <w:szCs w:val="24"/>
          <w:lang w:eastAsia="sl-SI"/>
        </w:rPr>
      </w:pPr>
    </w:p>
    <w:p w:rsidR="00B73AF3" w:rsidRPr="00B11650" w:rsidRDefault="00B73AF3" w:rsidP="00B11650">
      <w:pPr>
        <w:pStyle w:val="NoSpacing"/>
        <w:jc w:val="both"/>
        <w:rPr>
          <w:rFonts w:ascii="Arial" w:hAnsi="Arial" w:cs="Arial"/>
          <w:color w:val="000000"/>
          <w:sz w:val="24"/>
          <w:szCs w:val="24"/>
          <w:lang w:eastAsia="sl-SI"/>
        </w:rPr>
      </w:pPr>
      <w:r w:rsidRPr="00B11650">
        <w:rPr>
          <w:rFonts w:ascii="Arial" w:hAnsi="Arial" w:cs="Arial"/>
          <w:color w:val="000000"/>
          <w:sz w:val="24"/>
          <w:szCs w:val="24"/>
          <w:lang w:eastAsia="sl-SI"/>
        </w:rPr>
        <w:t>Člani organizacijskega odbora se iskreno zahvaljujemo Pododboru upokojencev Gorice, Društvu brigadirjev Velenje in tudi vsem drugim krajanom, ki so nam priskočili na pomoč pri pripravi kresa.</w:t>
      </w:r>
    </w:p>
    <w:p w:rsidR="00B73AF3" w:rsidRPr="00B11650" w:rsidRDefault="00B73AF3" w:rsidP="00B11650">
      <w:pPr>
        <w:pStyle w:val="NoSpacing"/>
        <w:jc w:val="both"/>
        <w:rPr>
          <w:rFonts w:ascii="Arial" w:hAnsi="Arial" w:cs="Arial"/>
          <w:color w:val="000000"/>
          <w:sz w:val="24"/>
          <w:szCs w:val="24"/>
          <w:lang w:eastAsia="sl-SI"/>
        </w:rPr>
      </w:pPr>
    </w:p>
    <w:p w:rsidR="00B73AF3" w:rsidRDefault="00B73AF3" w:rsidP="00B11650">
      <w:pPr>
        <w:pStyle w:val="NoSpacing"/>
        <w:jc w:val="both"/>
        <w:rPr>
          <w:rFonts w:ascii="Arial" w:hAnsi="Arial" w:cs="Arial"/>
          <w:b/>
          <w:color w:val="000000"/>
          <w:sz w:val="24"/>
          <w:szCs w:val="24"/>
          <w:lang w:eastAsia="sl-SI"/>
        </w:rPr>
      </w:pPr>
      <w:r w:rsidRPr="00B11650">
        <w:rPr>
          <w:rFonts w:ascii="Arial" w:hAnsi="Arial" w:cs="Arial"/>
          <w:color w:val="000000"/>
          <w:sz w:val="24"/>
          <w:szCs w:val="24"/>
          <w:lang w:eastAsia="sl-SI"/>
        </w:rPr>
        <w:t>Prav tako se zahvaljujemo vsem donatorjem za finančno pomoč</w:t>
      </w:r>
      <w:r w:rsidRPr="0032088C">
        <w:rPr>
          <w:rFonts w:ascii="Arial" w:hAnsi="Arial" w:cs="Arial"/>
          <w:b/>
          <w:color w:val="000000"/>
          <w:sz w:val="24"/>
          <w:szCs w:val="24"/>
          <w:lang w:eastAsia="sl-SI"/>
        </w:rPr>
        <w:t>:  Mestna občina Velenje, Društvo 1. maj iz Ljubljane, Socialni demokrati Velenje, Gorenje Varovanje, PUP – Podjetje  za urejanje prostora, PUP Saubermacher, Okrepčevalnica Gorica, Pihalni orkester Premogovnika Velenje in Zaposlitvenemu centru GEA.</w:t>
      </w:r>
    </w:p>
    <w:p w:rsidR="00B73AF3" w:rsidRPr="0032088C" w:rsidRDefault="00B73AF3" w:rsidP="00B11650">
      <w:pPr>
        <w:pStyle w:val="NoSpacing"/>
        <w:jc w:val="both"/>
        <w:rPr>
          <w:rFonts w:ascii="Arial" w:hAnsi="Arial" w:cs="Arial"/>
          <w:b/>
          <w:color w:val="000000"/>
          <w:sz w:val="24"/>
          <w:szCs w:val="24"/>
          <w:lang w:eastAsia="sl-SI"/>
        </w:rPr>
      </w:pPr>
    </w:p>
    <w:p w:rsidR="00B73AF3" w:rsidRPr="0032088C" w:rsidRDefault="00B73AF3" w:rsidP="00665673">
      <w:pPr>
        <w:pStyle w:val="NoSpacing"/>
        <w:rPr>
          <w:rFonts w:ascii="Arial" w:hAnsi="Arial" w:cs="Arial"/>
          <w:b/>
          <w:color w:val="FF0000"/>
          <w:sz w:val="24"/>
          <w:szCs w:val="24"/>
          <w:lang w:eastAsia="sl-SI"/>
        </w:rPr>
      </w:pPr>
    </w:p>
    <w:p w:rsidR="00B73AF3" w:rsidRPr="001A1DBF" w:rsidRDefault="00B73AF3" w:rsidP="00665673">
      <w:pPr>
        <w:pStyle w:val="NoSpacing"/>
        <w:rPr>
          <w:rFonts w:ascii="Arial" w:hAnsi="Arial" w:cs="Arial"/>
          <w:color w:val="FF0000"/>
          <w:sz w:val="24"/>
          <w:szCs w:val="24"/>
          <w:lang w:eastAsia="sl-SI"/>
        </w:rPr>
      </w:pPr>
    </w:p>
    <w:p w:rsidR="00B73AF3" w:rsidRPr="001A1DBF" w:rsidRDefault="00B73AF3" w:rsidP="00665673">
      <w:pPr>
        <w:pStyle w:val="NoSpacing"/>
        <w:rPr>
          <w:rFonts w:ascii="Arial" w:hAnsi="Arial" w:cs="Arial"/>
          <w:color w:val="FF0000"/>
          <w:sz w:val="24"/>
          <w:szCs w:val="24"/>
          <w:lang w:eastAsia="sl-SI"/>
        </w:rPr>
      </w:pPr>
    </w:p>
    <w:p w:rsidR="00B73AF3" w:rsidRDefault="00B73AF3" w:rsidP="00ED3958">
      <w:pPr>
        <w:pStyle w:val="NoSpacing"/>
        <w:ind w:left="6372" w:firstLine="708"/>
        <w:rPr>
          <w:rFonts w:ascii="Arial" w:hAnsi="Arial" w:cs="Arial"/>
          <w:color w:val="000000"/>
          <w:sz w:val="24"/>
          <w:szCs w:val="24"/>
          <w:lang w:eastAsia="sl-SI"/>
        </w:rPr>
      </w:pPr>
      <w:r w:rsidRPr="00B11650">
        <w:rPr>
          <w:rFonts w:ascii="Arial" w:hAnsi="Arial" w:cs="Arial"/>
          <w:color w:val="000000"/>
          <w:sz w:val="24"/>
          <w:szCs w:val="24"/>
          <w:lang w:eastAsia="sl-SI"/>
        </w:rPr>
        <w:t>Marjana Koren</w:t>
      </w:r>
    </w:p>
    <w:p w:rsidR="00B73AF3" w:rsidRDefault="00B73AF3" w:rsidP="00ED3958">
      <w:pPr>
        <w:pStyle w:val="NoSpacing"/>
        <w:ind w:left="6372" w:firstLine="708"/>
        <w:rPr>
          <w:rFonts w:ascii="Arial" w:hAnsi="Arial" w:cs="Arial"/>
          <w:color w:val="000000"/>
          <w:sz w:val="24"/>
          <w:szCs w:val="24"/>
          <w:lang w:eastAsia="sl-SI"/>
        </w:rPr>
      </w:pPr>
    </w:p>
    <w:p w:rsidR="00B73AF3" w:rsidRDefault="00B73AF3" w:rsidP="00ED3958">
      <w:pPr>
        <w:pStyle w:val="NoSpacing"/>
        <w:ind w:left="6372" w:firstLine="708"/>
        <w:rPr>
          <w:rFonts w:ascii="Arial" w:hAnsi="Arial" w:cs="Arial"/>
          <w:color w:val="000000"/>
          <w:sz w:val="24"/>
          <w:szCs w:val="24"/>
          <w:lang w:eastAsia="sl-SI"/>
        </w:rPr>
      </w:pPr>
    </w:p>
    <w:p w:rsidR="00B73AF3" w:rsidRDefault="00B73AF3" w:rsidP="00ED3958">
      <w:pPr>
        <w:pStyle w:val="NoSpacing"/>
        <w:ind w:left="6372" w:firstLine="708"/>
        <w:rPr>
          <w:rFonts w:ascii="Arial" w:hAnsi="Arial" w:cs="Arial"/>
          <w:color w:val="000000"/>
          <w:sz w:val="24"/>
          <w:szCs w:val="24"/>
          <w:lang w:eastAsia="sl-SI"/>
        </w:rPr>
      </w:pPr>
    </w:p>
    <w:p w:rsidR="00B73AF3" w:rsidRDefault="00B73AF3" w:rsidP="00ED3958">
      <w:pPr>
        <w:pStyle w:val="NoSpacing"/>
        <w:ind w:left="6372" w:firstLine="708"/>
        <w:rPr>
          <w:rFonts w:ascii="Arial" w:hAnsi="Arial" w:cs="Arial"/>
          <w:color w:val="000000"/>
          <w:sz w:val="24"/>
          <w:szCs w:val="24"/>
          <w:lang w:eastAsia="sl-SI"/>
        </w:rPr>
      </w:pPr>
      <w:r>
        <w:rPr>
          <w:noProof/>
          <w:lang w:eastAsia="sl-SI"/>
        </w:rPr>
        <w:pict>
          <v:shape id="_x0000_s1026" type="#_x0000_t75" style="position:absolute;left:0;text-align:left;margin-left:-9pt;margin-top:.55pt;width:479.05pt;height:250.05pt;z-index:-251658240">
            <v:imagedata r:id="rId11" o:title=""/>
          </v:shape>
        </w:pict>
      </w:r>
    </w:p>
    <w:p w:rsidR="00B73AF3" w:rsidRDefault="00B73AF3" w:rsidP="00505561">
      <w:pPr>
        <w:pStyle w:val="NoSpacing"/>
        <w:ind w:left="6372" w:firstLine="708"/>
        <w:jc w:val="both"/>
        <w:rPr>
          <w:rFonts w:ascii="Arial" w:hAnsi="Arial" w:cs="Arial"/>
          <w:color w:val="000000"/>
          <w:sz w:val="24"/>
          <w:szCs w:val="24"/>
          <w:lang w:eastAsia="sl-SI"/>
        </w:rPr>
      </w:pPr>
    </w:p>
    <w:p w:rsidR="00B73AF3" w:rsidRDefault="00B73AF3" w:rsidP="00ED3958">
      <w:pPr>
        <w:pStyle w:val="NoSpacing"/>
        <w:ind w:left="6372" w:firstLine="708"/>
        <w:rPr>
          <w:rFonts w:ascii="Arial" w:hAnsi="Arial" w:cs="Arial"/>
          <w:color w:val="000000"/>
          <w:sz w:val="24"/>
          <w:szCs w:val="24"/>
          <w:lang w:eastAsia="sl-SI"/>
        </w:rPr>
      </w:pPr>
    </w:p>
    <w:p w:rsidR="00B73AF3" w:rsidRDefault="00B73AF3" w:rsidP="00ED3958">
      <w:pPr>
        <w:pStyle w:val="NoSpacing"/>
        <w:ind w:left="6372" w:firstLine="708"/>
        <w:rPr>
          <w:rFonts w:ascii="Arial" w:hAnsi="Arial" w:cs="Arial"/>
          <w:color w:val="000000"/>
          <w:sz w:val="24"/>
          <w:szCs w:val="24"/>
          <w:lang w:eastAsia="sl-SI"/>
        </w:rPr>
      </w:pPr>
    </w:p>
    <w:p w:rsidR="00B73AF3" w:rsidRDefault="00B73AF3" w:rsidP="00ED3958">
      <w:pPr>
        <w:pStyle w:val="NoSpacing"/>
        <w:ind w:left="6372" w:firstLine="708"/>
        <w:rPr>
          <w:rFonts w:ascii="Arial" w:hAnsi="Arial" w:cs="Arial"/>
          <w:color w:val="000000"/>
          <w:sz w:val="24"/>
          <w:szCs w:val="24"/>
          <w:lang w:eastAsia="sl-SI"/>
        </w:rPr>
      </w:pPr>
    </w:p>
    <w:p w:rsidR="00B73AF3" w:rsidRDefault="00B73AF3" w:rsidP="00ED3958">
      <w:pPr>
        <w:pStyle w:val="NoSpacing"/>
        <w:ind w:left="6372" w:firstLine="708"/>
        <w:rPr>
          <w:rFonts w:ascii="Arial" w:hAnsi="Arial" w:cs="Arial"/>
          <w:color w:val="000000"/>
          <w:sz w:val="24"/>
          <w:szCs w:val="24"/>
          <w:lang w:eastAsia="sl-SI"/>
        </w:rPr>
      </w:pPr>
    </w:p>
    <w:p w:rsidR="00B73AF3" w:rsidRDefault="00B73AF3" w:rsidP="00ED3958">
      <w:pPr>
        <w:pStyle w:val="NoSpacing"/>
        <w:ind w:left="6372" w:firstLine="708"/>
        <w:rPr>
          <w:rFonts w:ascii="Arial" w:hAnsi="Arial" w:cs="Arial"/>
          <w:color w:val="000000"/>
          <w:sz w:val="24"/>
          <w:szCs w:val="24"/>
          <w:lang w:eastAsia="sl-SI"/>
        </w:rPr>
      </w:pPr>
    </w:p>
    <w:p w:rsidR="00B73AF3" w:rsidRDefault="00B73AF3" w:rsidP="00ED3958">
      <w:pPr>
        <w:pStyle w:val="NoSpacing"/>
        <w:ind w:left="6372" w:firstLine="708"/>
        <w:rPr>
          <w:rFonts w:ascii="Arial" w:hAnsi="Arial" w:cs="Arial"/>
          <w:color w:val="000000"/>
          <w:sz w:val="24"/>
          <w:szCs w:val="24"/>
          <w:lang w:eastAsia="sl-SI"/>
        </w:rPr>
      </w:pPr>
    </w:p>
    <w:p w:rsidR="00B73AF3" w:rsidRDefault="00B73AF3" w:rsidP="00ED3958">
      <w:pPr>
        <w:pStyle w:val="NoSpacing"/>
        <w:ind w:left="6372" w:firstLine="708"/>
        <w:rPr>
          <w:rFonts w:ascii="Arial" w:hAnsi="Arial" w:cs="Arial"/>
          <w:color w:val="000000"/>
          <w:sz w:val="24"/>
          <w:szCs w:val="24"/>
          <w:lang w:eastAsia="sl-SI"/>
        </w:rPr>
      </w:pPr>
    </w:p>
    <w:p w:rsidR="00B73AF3" w:rsidRDefault="00B73AF3" w:rsidP="00ED3958">
      <w:pPr>
        <w:pStyle w:val="NoSpacing"/>
        <w:ind w:left="6372" w:firstLine="708"/>
        <w:rPr>
          <w:rFonts w:ascii="Arial" w:hAnsi="Arial" w:cs="Arial"/>
          <w:color w:val="000000"/>
          <w:sz w:val="24"/>
          <w:szCs w:val="24"/>
          <w:lang w:eastAsia="sl-SI"/>
        </w:rPr>
      </w:pPr>
    </w:p>
    <w:p w:rsidR="00B73AF3" w:rsidRDefault="00B73AF3" w:rsidP="00ED3958">
      <w:pPr>
        <w:pStyle w:val="NoSpacing"/>
        <w:ind w:left="6372" w:firstLine="708"/>
        <w:rPr>
          <w:rFonts w:ascii="Arial" w:hAnsi="Arial" w:cs="Arial"/>
          <w:color w:val="000000"/>
          <w:sz w:val="24"/>
          <w:szCs w:val="24"/>
          <w:lang w:eastAsia="sl-SI"/>
        </w:rPr>
      </w:pPr>
    </w:p>
    <w:p w:rsidR="00B73AF3" w:rsidRDefault="00B73AF3" w:rsidP="00ED3958">
      <w:pPr>
        <w:pStyle w:val="NoSpacing"/>
        <w:ind w:left="6372" w:firstLine="708"/>
        <w:rPr>
          <w:rFonts w:ascii="Arial" w:hAnsi="Arial" w:cs="Arial"/>
          <w:color w:val="000000"/>
          <w:sz w:val="24"/>
          <w:szCs w:val="24"/>
          <w:lang w:eastAsia="sl-SI"/>
        </w:rPr>
      </w:pPr>
    </w:p>
    <w:p w:rsidR="00B73AF3" w:rsidRDefault="00B73AF3" w:rsidP="00ED3958">
      <w:pPr>
        <w:pStyle w:val="NoSpacing"/>
        <w:ind w:left="6372" w:firstLine="708"/>
        <w:rPr>
          <w:rFonts w:ascii="Arial" w:hAnsi="Arial" w:cs="Arial"/>
          <w:color w:val="000000"/>
          <w:sz w:val="24"/>
          <w:szCs w:val="24"/>
          <w:lang w:eastAsia="sl-SI"/>
        </w:rPr>
      </w:pPr>
    </w:p>
    <w:p w:rsidR="00B73AF3" w:rsidRDefault="00B73AF3" w:rsidP="00ED3958">
      <w:pPr>
        <w:pStyle w:val="NoSpacing"/>
        <w:ind w:left="6372" w:firstLine="708"/>
        <w:rPr>
          <w:rFonts w:ascii="Arial" w:hAnsi="Arial" w:cs="Arial"/>
          <w:color w:val="000000"/>
          <w:sz w:val="24"/>
          <w:szCs w:val="24"/>
          <w:lang w:eastAsia="sl-SI"/>
        </w:rPr>
      </w:pPr>
    </w:p>
    <w:p w:rsidR="00B73AF3" w:rsidRDefault="00B73AF3" w:rsidP="00ED3958">
      <w:pPr>
        <w:pStyle w:val="NoSpacing"/>
        <w:ind w:left="6372" w:firstLine="708"/>
        <w:rPr>
          <w:rFonts w:ascii="Arial" w:hAnsi="Arial" w:cs="Arial"/>
          <w:color w:val="000000"/>
          <w:sz w:val="24"/>
          <w:szCs w:val="24"/>
          <w:lang w:eastAsia="sl-SI"/>
        </w:rPr>
      </w:pPr>
    </w:p>
    <w:p w:rsidR="00B73AF3" w:rsidRDefault="00B73AF3" w:rsidP="00ED3958">
      <w:pPr>
        <w:pStyle w:val="NoSpacing"/>
        <w:ind w:left="6372" w:firstLine="708"/>
        <w:rPr>
          <w:rFonts w:ascii="Arial" w:hAnsi="Arial" w:cs="Arial"/>
          <w:color w:val="000000"/>
          <w:sz w:val="24"/>
          <w:szCs w:val="24"/>
          <w:lang w:eastAsia="sl-SI"/>
        </w:rPr>
      </w:pPr>
    </w:p>
    <w:p w:rsidR="00B73AF3" w:rsidRDefault="00B73AF3" w:rsidP="00ED3958">
      <w:pPr>
        <w:pStyle w:val="NoSpacing"/>
        <w:ind w:left="6372" w:firstLine="708"/>
        <w:rPr>
          <w:rFonts w:ascii="Arial" w:hAnsi="Arial" w:cs="Arial"/>
          <w:color w:val="000000"/>
          <w:sz w:val="24"/>
          <w:szCs w:val="24"/>
          <w:lang w:eastAsia="sl-SI"/>
        </w:rPr>
      </w:pPr>
    </w:p>
    <w:p w:rsidR="00B73AF3" w:rsidRPr="00B11650" w:rsidRDefault="00B73AF3" w:rsidP="00ED3958">
      <w:pPr>
        <w:pStyle w:val="NoSpacing"/>
        <w:ind w:left="6372" w:firstLine="708"/>
        <w:rPr>
          <w:rFonts w:ascii="Arial" w:hAnsi="Arial" w:cs="Arial"/>
          <w:color w:val="000000"/>
          <w:sz w:val="24"/>
          <w:szCs w:val="24"/>
          <w:lang w:eastAsia="sl-SI"/>
        </w:rPr>
      </w:pPr>
    </w:p>
    <w:p w:rsidR="00B73AF3" w:rsidRPr="001A1DBF" w:rsidRDefault="00B73AF3" w:rsidP="00C14D62">
      <w:pPr>
        <w:pStyle w:val="4-Besedilo"/>
        <w:tabs>
          <w:tab w:val="left" w:pos="6750"/>
        </w:tabs>
        <w:spacing w:after="0"/>
        <w:ind w:left="0" w:right="567"/>
        <w:rPr>
          <w:color w:val="FF0000"/>
        </w:rPr>
      </w:pPr>
      <w:r w:rsidRPr="001A1DBF">
        <w:rPr>
          <w:color w:val="FF0000"/>
        </w:rPr>
        <w:tab/>
      </w:r>
    </w:p>
    <w:p w:rsidR="00B73AF3" w:rsidRPr="006332E4" w:rsidRDefault="00B73AF3" w:rsidP="00664360">
      <w:pPr>
        <w:shd w:val="clear" w:color="auto" w:fill="B3B3B3"/>
        <w:jc w:val="center"/>
        <w:rPr>
          <w:b/>
          <w:bCs/>
          <w:color w:val="000000"/>
        </w:rPr>
      </w:pPr>
      <w:r w:rsidRPr="006332E4">
        <w:rPr>
          <w:b/>
          <w:bCs/>
          <w:color w:val="000000"/>
        </w:rPr>
        <w:t>NAŠA KRAJEVNA SKUPNOST – LEPA IN UREJENA</w:t>
      </w:r>
    </w:p>
    <w:p w:rsidR="00B73AF3" w:rsidRPr="001A1DBF" w:rsidRDefault="00B73AF3" w:rsidP="00664360">
      <w:pPr>
        <w:pStyle w:val="4-Besedilo"/>
        <w:spacing w:after="0"/>
        <w:ind w:left="0" w:right="567"/>
        <w:rPr>
          <w:color w:val="FF0000"/>
        </w:rPr>
      </w:pPr>
    </w:p>
    <w:p w:rsidR="00B73AF3" w:rsidRPr="001A1DBF" w:rsidRDefault="00B73AF3" w:rsidP="00664360">
      <w:pPr>
        <w:pStyle w:val="4-Besedilo"/>
        <w:spacing w:after="0"/>
        <w:ind w:left="567" w:right="567"/>
        <w:rPr>
          <w:color w:val="FF0000"/>
        </w:rPr>
      </w:pPr>
    </w:p>
    <w:p w:rsidR="00B73AF3" w:rsidRDefault="00B73AF3" w:rsidP="00664360">
      <w:pPr>
        <w:jc w:val="both"/>
        <w:rPr>
          <w:rFonts w:ascii="Arial" w:hAnsi="Arial" w:cs="Arial"/>
          <w:color w:val="000000"/>
        </w:rPr>
      </w:pPr>
      <w:r w:rsidRPr="006332E4">
        <w:rPr>
          <w:rFonts w:ascii="Arial" w:hAnsi="Arial" w:cs="Arial"/>
          <w:color w:val="000000"/>
        </w:rPr>
        <w:t>Svet KS Gorica je za leto 2013 razpisal tekmovanje za najbolj urejeno okolje objektov,  zasebnih hiš in stanovanjskih blokov. Komisija je opravila ocenjevanje meseca junija in julija 2013 na območju KS Gorica.</w:t>
      </w:r>
    </w:p>
    <w:p w:rsidR="00B73AF3" w:rsidRPr="006332E4" w:rsidRDefault="00B73AF3" w:rsidP="00664360">
      <w:pPr>
        <w:jc w:val="both"/>
        <w:rPr>
          <w:rFonts w:ascii="Arial" w:hAnsi="Arial" w:cs="Arial"/>
          <w:color w:val="000000"/>
        </w:rPr>
      </w:pPr>
    </w:p>
    <w:p w:rsidR="00B73AF3" w:rsidRPr="006332E4" w:rsidRDefault="00B73AF3" w:rsidP="006332E4">
      <w:pPr>
        <w:jc w:val="both"/>
        <w:rPr>
          <w:rFonts w:ascii="Arial" w:hAnsi="Arial" w:cs="Arial"/>
          <w:color w:val="000000"/>
        </w:rPr>
      </w:pPr>
      <w:r w:rsidRPr="006332E4">
        <w:rPr>
          <w:rFonts w:ascii="Arial" w:hAnsi="Arial" w:cs="Arial"/>
          <w:color w:val="000000"/>
        </w:rPr>
        <w:t>Priznanja za lepo urejeno okolje hiš, blokov in balkonskega cvetja so prejele družine:</w:t>
      </w:r>
    </w:p>
    <w:p w:rsidR="00B73AF3" w:rsidRDefault="00B73AF3" w:rsidP="006332E4"/>
    <w:p w:rsidR="00B73AF3" w:rsidRDefault="00B73AF3" w:rsidP="006332E4"/>
    <w:p w:rsidR="00B73AF3" w:rsidRPr="003034DD" w:rsidRDefault="00B73AF3" w:rsidP="006332E4">
      <w:pPr>
        <w:jc w:val="both"/>
        <w:rPr>
          <w:rFonts w:ascii="Arial" w:hAnsi="Arial" w:cs="Arial"/>
          <w:b/>
          <w:color w:val="000000"/>
        </w:rPr>
      </w:pPr>
      <w:r w:rsidRPr="003034DD">
        <w:rPr>
          <w:rFonts w:ascii="Arial" w:hAnsi="Arial" w:cs="Arial"/>
          <w:b/>
          <w:color w:val="000000"/>
        </w:rPr>
        <w:t>Zasebne hiše:</w:t>
      </w:r>
    </w:p>
    <w:p w:rsidR="00B73AF3"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p>
    <w:p w:rsidR="00B73AF3" w:rsidRPr="0034729B" w:rsidRDefault="00B73AF3" w:rsidP="00172FB5">
      <w:pPr>
        <w:jc w:val="both"/>
        <w:rPr>
          <w:rFonts w:ascii="Arial" w:hAnsi="Arial" w:cs="Arial"/>
          <w:color w:val="000000"/>
        </w:rPr>
      </w:pPr>
      <w:r w:rsidRPr="0034729B">
        <w:rPr>
          <w:rFonts w:ascii="Arial" w:hAnsi="Arial" w:cs="Arial"/>
          <w:color w:val="000000"/>
        </w:rPr>
        <w:t xml:space="preserve">Anderlič – Splitska 12 </w:t>
      </w:r>
    </w:p>
    <w:p w:rsidR="00B73AF3"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p>
    <w:p w:rsidR="00B73AF3" w:rsidRPr="006332E4"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r w:rsidRPr="002F241C">
        <w:rPr>
          <w:rFonts w:ascii="Arial" w:hAnsi="Arial" w:cs="Arial"/>
          <w:noProof/>
          <w:color w:val="FF0000"/>
        </w:rPr>
        <w:pict>
          <v:shape id="Slika 9" o:spid="_x0000_i1032" type="#_x0000_t75" style="width:364.5pt;height:273.75pt;visibility:visible">
            <v:imagedata r:id="rId12" o:title=""/>
          </v:shape>
        </w:pict>
      </w:r>
    </w:p>
    <w:p w:rsidR="00B73AF3"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p>
    <w:p w:rsidR="00B73AF3" w:rsidRPr="006332E4" w:rsidRDefault="00B73AF3" w:rsidP="006332E4">
      <w:pPr>
        <w:jc w:val="both"/>
        <w:rPr>
          <w:rFonts w:ascii="Arial" w:hAnsi="Arial" w:cs="Arial"/>
          <w:color w:val="FF0000"/>
        </w:rPr>
      </w:pPr>
    </w:p>
    <w:p w:rsidR="00B73AF3" w:rsidRDefault="00B73AF3" w:rsidP="006332E4">
      <w:pPr>
        <w:jc w:val="both"/>
        <w:rPr>
          <w:rFonts w:ascii="Arial" w:hAnsi="Arial" w:cs="Arial"/>
          <w:color w:val="000000"/>
        </w:rPr>
      </w:pPr>
    </w:p>
    <w:p w:rsidR="00B73AF3" w:rsidRDefault="00B73AF3" w:rsidP="006332E4">
      <w:pPr>
        <w:jc w:val="both"/>
        <w:rPr>
          <w:rFonts w:ascii="Arial" w:hAnsi="Arial" w:cs="Arial"/>
          <w:color w:val="000000"/>
        </w:rPr>
      </w:pPr>
    </w:p>
    <w:p w:rsidR="00B73AF3" w:rsidRDefault="00B73AF3" w:rsidP="006332E4">
      <w:pPr>
        <w:jc w:val="both"/>
        <w:rPr>
          <w:rFonts w:ascii="Arial" w:hAnsi="Arial" w:cs="Arial"/>
          <w:color w:val="000000"/>
        </w:rPr>
      </w:pPr>
    </w:p>
    <w:p w:rsidR="00B73AF3" w:rsidRDefault="00B73AF3" w:rsidP="006332E4">
      <w:pPr>
        <w:jc w:val="both"/>
        <w:rPr>
          <w:rFonts w:ascii="Arial" w:hAnsi="Arial" w:cs="Arial"/>
          <w:color w:val="000000"/>
        </w:rPr>
      </w:pPr>
    </w:p>
    <w:p w:rsidR="00B73AF3" w:rsidRDefault="00B73AF3" w:rsidP="006332E4">
      <w:pPr>
        <w:jc w:val="both"/>
        <w:rPr>
          <w:rFonts w:ascii="Arial" w:hAnsi="Arial" w:cs="Arial"/>
          <w:color w:val="000000"/>
        </w:rPr>
      </w:pPr>
    </w:p>
    <w:p w:rsidR="00B73AF3" w:rsidRDefault="00B73AF3" w:rsidP="006332E4">
      <w:pPr>
        <w:jc w:val="both"/>
        <w:rPr>
          <w:rFonts w:ascii="Arial" w:hAnsi="Arial" w:cs="Arial"/>
          <w:color w:val="000000"/>
        </w:rPr>
      </w:pPr>
    </w:p>
    <w:p w:rsidR="00B73AF3" w:rsidRDefault="00B73AF3" w:rsidP="006332E4">
      <w:pPr>
        <w:jc w:val="both"/>
        <w:rPr>
          <w:rFonts w:ascii="Arial" w:hAnsi="Arial" w:cs="Arial"/>
          <w:color w:val="000000"/>
        </w:rPr>
      </w:pPr>
      <w:r w:rsidRPr="008A3A2B">
        <w:rPr>
          <w:rFonts w:ascii="Arial" w:hAnsi="Arial" w:cs="Arial"/>
          <w:color w:val="000000"/>
        </w:rPr>
        <w:t xml:space="preserve">  Orlačnik -  Splitska</w:t>
      </w:r>
      <w:r>
        <w:rPr>
          <w:rFonts w:ascii="Arial" w:hAnsi="Arial" w:cs="Arial"/>
          <w:color w:val="000000"/>
        </w:rPr>
        <w:t xml:space="preserve"> 7</w:t>
      </w:r>
    </w:p>
    <w:p w:rsidR="00B73AF3" w:rsidRDefault="00B73AF3" w:rsidP="006332E4">
      <w:pPr>
        <w:jc w:val="both"/>
        <w:rPr>
          <w:rFonts w:ascii="Arial" w:hAnsi="Arial" w:cs="Arial"/>
          <w:color w:val="000000"/>
        </w:rPr>
      </w:pPr>
    </w:p>
    <w:p w:rsidR="00B73AF3" w:rsidRPr="008A3A2B" w:rsidRDefault="00B73AF3" w:rsidP="006332E4">
      <w:pPr>
        <w:jc w:val="both"/>
        <w:rPr>
          <w:rFonts w:ascii="Arial" w:hAnsi="Arial" w:cs="Arial"/>
          <w:color w:val="000000"/>
        </w:rPr>
      </w:pPr>
    </w:p>
    <w:p w:rsidR="00B73AF3" w:rsidRDefault="00B73AF3" w:rsidP="006332E4">
      <w:pPr>
        <w:jc w:val="both"/>
        <w:rPr>
          <w:rFonts w:ascii="Arial" w:hAnsi="Arial" w:cs="Arial"/>
          <w:color w:val="FF0000"/>
        </w:rPr>
      </w:pPr>
      <w:r w:rsidRPr="002F241C">
        <w:rPr>
          <w:rFonts w:ascii="Arial" w:hAnsi="Arial" w:cs="Arial"/>
          <w:noProof/>
          <w:color w:val="FF0000"/>
        </w:rPr>
        <w:pict>
          <v:shape id="Slika 8" o:spid="_x0000_i1033" type="#_x0000_t75" style="width:339pt;height:254.25pt;visibility:visible">
            <v:imagedata r:id="rId13" o:title=""/>
          </v:shape>
        </w:pict>
      </w:r>
    </w:p>
    <w:p w:rsidR="00B73AF3"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p>
    <w:p w:rsidR="00B73AF3" w:rsidRPr="003A7104" w:rsidRDefault="00B73AF3" w:rsidP="00152AE5">
      <w:pPr>
        <w:jc w:val="both"/>
        <w:rPr>
          <w:rFonts w:ascii="Arial" w:hAnsi="Arial" w:cs="Arial"/>
          <w:color w:val="000000"/>
        </w:rPr>
      </w:pPr>
      <w:r>
        <w:rPr>
          <w:rFonts w:ascii="Arial" w:hAnsi="Arial" w:cs="Arial"/>
          <w:color w:val="000000"/>
        </w:rPr>
        <w:t>Z</w:t>
      </w:r>
      <w:r w:rsidRPr="003A7104">
        <w:rPr>
          <w:rFonts w:ascii="Arial" w:hAnsi="Arial" w:cs="Arial"/>
          <w:color w:val="000000"/>
        </w:rPr>
        <w:t>idar -  cesta III/21</w:t>
      </w:r>
    </w:p>
    <w:p w:rsidR="00B73AF3" w:rsidRPr="003A7104" w:rsidRDefault="00B73AF3" w:rsidP="00152AE5">
      <w:pPr>
        <w:jc w:val="both"/>
        <w:rPr>
          <w:rFonts w:ascii="Arial" w:hAnsi="Arial" w:cs="Arial"/>
          <w:b/>
          <w:color w:val="000000"/>
        </w:rPr>
      </w:pPr>
    </w:p>
    <w:p w:rsidR="00B73AF3" w:rsidRPr="003A7104" w:rsidRDefault="00B73AF3" w:rsidP="00152AE5">
      <w:pPr>
        <w:jc w:val="both"/>
        <w:rPr>
          <w:rFonts w:ascii="Arial" w:hAnsi="Arial" w:cs="Arial"/>
          <w:b/>
          <w:color w:val="000000"/>
        </w:rPr>
      </w:pPr>
      <w:r w:rsidRPr="002F241C">
        <w:rPr>
          <w:rFonts w:ascii="Arial" w:hAnsi="Arial" w:cs="Arial"/>
          <w:noProof/>
          <w:color w:val="FF0000"/>
        </w:rPr>
        <w:pict>
          <v:shape id="Slika 7" o:spid="_x0000_i1034" type="#_x0000_t75" style="width:396.75pt;height:297.75pt;visibility:visible">
            <v:imagedata r:id="rId14" o:title=""/>
          </v:shape>
        </w:pict>
      </w:r>
    </w:p>
    <w:p w:rsidR="00B73AF3" w:rsidRDefault="00B73AF3" w:rsidP="006332E4">
      <w:pPr>
        <w:jc w:val="both"/>
        <w:rPr>
          <w:rFonts w:ascii="Arial" w:hAnsi="Arial" w:cs="Arial"/>
          <w:color w:val="FF0000"/>
        </w:rPr>
      </w:pPr>
    </w:p>
    <w:p w:rsidR="00B73AF3" w:rsidRPr="006332E4" w:rsidRDefault="00B73AF3" w:rsidP="006332E4">
      <w:pPr>
        <w:jc w:val="both"/>
        <w:rPr>
          <w:rFonts w:ascii="Arial" w:hAnsi="Arial" w:cs="Arial"/>
          <w:color w:val="FF0000"/>
        </w:rPr>
      </w:pPr>
    </w:p>
    <w:p w:rsidR="00B73AF3" w:rsidRDefault="00B73AF3" w:rsidP="006332E4">
      <w:pPr>
        <w:jc w:val="both"/>
        <w:rPr>
          <w:rFonts w:ascii="Arial" w:hAnsi="Arial" w:cs="Arial"/>
          <w:color w:val="000000"/>
        </w:rPr>
      </w:pPr>
      <w:r w:rsidRPr="00282DF0">
        <w:rPr>
          <w:rFonts w:ascii="Arial" w:hAnsi="Arial" w:cs="Arial"/>
          <w:color w:val="000000"/>
        </w:rPr>
        <w:t xml:space="preserve"> Ocepek – Goriška 20 </w:t>
      </w:r>
    </w:p>
    <w:p w:rsidR="00B73AF3" w:rsidRPr="00282DF0" w:rsidRDefault="00B73AF3" w:rsidP="006332E4">
      <w:pPr>
        <w:jc w:val="both"/>
        <w:rPr>
          <w:rFonts w:ascii="Arial" w:hAnsi="Arial" w:cs="Arial"/>
          <w:color w:val="000000"/>
        </w:rPr>
      </w:pPr>
    </w:p>
    <w:p w:rsidR="00B73AF3" w:rsidRPr="006332E4" w:rsidRDefault="00B73AF3" w:rsidP="006332E4">
      <w:pPr>
        <w:jc w:val="both"/>
        <w:rPr>
          <w:rFonts w:ascii="Arial" w:hAnsi="Arial" w:cs="Arial"/>
          <w:color w:val="FF0000"/>
        </w:rPr>
      </w:pPr>
    </w:p>
    <w:p w:rsidR="00B73AF3" w:rsidRPr="004940D2" w:rsidRDefault="00B73AF3" w:rsidP="006332E4">
      <w:pPr>
        <w:jc w:val="both"/>
        <w:rPr>
          <w:rFonts w:ascii="Arial" w:hAnsi="Arial" w:cs="Arial"/>
          <w:color w:val="FF0000"/>
        </w:rPr>
      </w:pPr>
      <w:r>
        <w:rPr>
          <w:noProof/>
        </w:rPr>
        <w:pict>
          <v:shape id="_x0000_s1027" type="#_x0000_t75" style="position:absolute;left:0;text-align:left;margin-left:-53.85pt;margin-top:0;width:301.6pt;height:226.3pt;z-index:251657216">
            <v:imagedata r:id="rId15" o:title=""/>
          </v:shape>
        </w:pict>
      </w:r>
    </w:p>
    <w:p w:rsidR="00B73AF3" w:rsidRPr="00282DF0" w:rsidRDefault="00B73AF3" w:rsidP="006332E4">
      <w:pPr>
        <w:jc w:val="both"/>
        <w:rPr>
          <w:rFonts w:ascii="Arial" w:hAnsi="Arial" w:cs="Arial"/>
          <w:color w:val="000000"/>
        </w:rPr>
      </w:pPr>
    </w:p>
    <w:p w:rsidR="00B73AF3" w:rsidRPr="003034DD" w:rsidRDefault="00B73AF3" w:rsidP="006332E4">
      <w:pPr>
        <w:jc w:val="both"/>
        <w:rPr>
          <w:rFonts w:ascii="Arial" w:hAnsi="Arial" w:cs="Arial"/>
          <w:b/>
          <w:color w:val="FF0000"/>
        </w:rPr>
      </w:pPr>
    </w:p>
    <w:p w:rsidR="00B73AF3"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p>
    <w:p w:rsidR="00B73AF3" w:rsidRDefault="00B73AF3" w:rsidP="006332E4">
      <w:pPr>
        <w:jc w:val="both"/>
        <w:rPr>
          <w:rFonts w:ascii="Arial" w:hAnsi="Arial" w:cs="Arial"/>
          <w:color w:val="FF0000"/>
        </w:rPr>
      </w:pPr>
    </w:p>
    <w:p w:rsidR="00B73AF3" w:rsidRPr="006332E4" w:rsidRDefault="00B73AF3" w:rsidP="006332E4">
      <w:pPr>
        <w:jc w:val="both"/>
        <w:rPr>
          <w:rFonts w:ascii="Arial" w:hAnsi="Arial" w:cs="Arial"/>
          <w:color w:val="FF0000"/>
        </w:rPr>
      </w:pPr>
      <w:r w:rsidRPr="002F241C">
        <w:rPr>
          <w:rFonts w:ascii="Arial" w:hAnsi="Arial" w:cs="Arial"/>
          <w:noProof/>
          <w:color w:val="FF0000"/>
        </w:rPr>
        <w:pict>
          <v:shape id="Slika 10" o:spid="_x0000_i1035" type="#_x0000_t75" style="width:409.5pt;height:307.5pt;visibility:visible">
            <v:imagedata r:id="rId16" o:title=""/>
          </v:shape>
        </w:pict>
      </w:r>
    </w:p>
    <w:p w:rsidR="00B73AF3" w:rsidRDefault="00B73AF3" w:rsidP="006332E4">
      <w:r>
        <w:t xml:space="preserve">   </w:t>
      </w:r>
    </w:p>
    <w:p w:rsidR="00B73AF3" w:rsidRDefault="00B73AF3" w:rsidP="006332E4">
      <w:r>
        <w:t>Blok Goriška 45</w:t>
      </w:r>
    </w:p>
    <w:p w:rsidR="00B73AF3" w:rsidRDefault="00B73AF3" w:rsidP="00282DF0">
      <w:pPr>
        <w:jc w:val="both"/>
        <w:rPr>
          <w:rFonts w:ascii="Arial" w:hAnsi="Arial" w:cs="Arial"/>
          <w:color w:val="000000"/>
        </w:rPr>
      </w:pPr>
    </w:p>
    <w:p w:rsidR="00B73AF3" w:rsidRDefault="00B73AF3" w:rsidP="00282DF0">
      <w:pPr>
        <w:jc w:val="both"/>
        <w:rPr>
          <w:rFonts w:ascii="Arial" w:hAnsi="Arial" w:cs="Arial"/>
          <w:b/>
          <w:color w:val="000000"/>
        </w:rPr>
      </w:pPr>
    </w:p>
    <w:p w:rsidR="00B73AF3" w:rsidRDefault="00B73AF3" w:rsidP="00282DF0">
      <w:pPr>
        <w:jc w:val="both"/>
        <w:rPr>
          <w:rFonts w:ascii="Arial" w:hAnsi="Arial" w:cs="Arial"/>
          <w:b/>
          <w:color w:val="000000"/>
        </w:rPr>
      </w:pPr>
    </w:p>
    <w:p w:rsidR="00B73AF3" w:rsidRDefault="00B73AF3" w:rsidP="00282DF0">
      <w:pPr>
        <w:jc w:val="both"/>
        <w:rPr>
          <w:rFonts w:ascii="Arial" w:hAnsi="Arial" w:cs="Arial"/>
          <w:b/>
          <w:color w:val="000000"/>
        </w:rPr>
      </w:pPr>
    </w:p>
    <w:p w:rsidR="00B73AF3" w:rsidRDefault="00B73AF3" w:rsidP="00282DF0">
      <w:pPr>
        <w:jc w:val="both"/>
        <w:rPr>
          <w:rFonts w:ascii="Arial" w:hAnsi="Arial" w:cs="Arial"/>
          <w:color w:val="000000"/>
        </w:rPr>
      </w:pPr>
      <w:r w:rsidRPr="00172FB5">
        <w:rPr>
          <w:rFonts w:ascii="Arial" w:hAnsi="Arial" w:cs="Arial"/>
          <w:b/>
          <w:color w:val="000000"/>
        </w:rPr>
        <w:t>Za lepo balkonsko cvetje</w:t>
      </w:r>
      <w:r>
        <w:rPr>
          <w:rFonts w:ascii="Arial" w:hAnsi="Arial" w:cs="Arial"/>
          <w:color w:val="000000"/>
        </w:rPr>
        <w:t xml:space="preserve"> :</w:t>
      </w:r>
    </w:p>
    <w:p w:rsidR="00B73AF3" w:rsidRDefault="00B73AF3" w:rsidP="00282DF0">
      <w:pPr>
        <w:jc w:val="both"/>
        <w:rPr>
          <w:rFonts w:ascii="Arial" w:hAnsi="Arial" w:cs="Arial"/>
          <w:color w:val="000000"/>
        </w:rPr>
      </w:pPr>
    </w:p>
    <w:p w:rsidR="00B73AF3" w:rsidRPr="00282DF0" w:rsidRDefault="00B73AF3" w:rsidP="00282DF0">
      <w:pPr>
        <w:jc w:val="both"/>
        <w:rPr>
          <w:rFonts w:ascii="Arial" w:hAnsi="Arial" w:cs="Arial"/>
          <w:color w:val="000000"/>
        </w:rPr>
      </w:pPr>
      <w:r w:rsidRPr="00282DF0">
        <w:rPr>
          <w:rFonts w:ascii="Arial" w:hAnsi="Arial" w:cs="Arial"/>
          <w:color w:val="000000"/>
        </w:rPr>
        <w:t>Ferenc – Goriška  40</w:t>
      </w:r>
    </w:p>
    <w:p w:rsidR="00B73AF3" w:rsidRPr="00282DF0" w:rsidRDefault="00B73AF3" w:rsidP="00282DF0">
      <w:pPr>
        <w:jc w:val="both"/>
        <w:rPr>
          <w:rFonts w:ascii="Arial" w:hAnsi="Arial" w:cs="Arial"/>
          <w:color w:val="000000"/>
        </w:rPr>
      </w:pPr>
      <w:r w:rsidRPr="00282DF0">
        <w:rPr>
          <w:rFonts w:ascii="Arial" w:hAnsi="Arial" w:cs="Arial"/>
          <w:color w:val="000000"/>
        </w:rPr>
        <w:t>Kandolf – Goriška 44</w:t>
      </w:r>
    </w:p>
    <w:p w:rsidR="00B73AF3" w:rsidRPr="00282DF0" w:rsidRDefault="00B73AF3" w:rsidP="00282DF0">
      <w:pPr>
        <w:jc w:val="both"/>
        <w:rPr>
          <w:rFonts w:ascii="Arial" w:hAnsi="Arial" w:cs="Arial"/>
          <w:color w:val="000000"/>
        </w:rPr>
      </w:pPr>
      <w:r w:rsidRPr="00282DF0">
        <w:rPr>
          <w:rFonts w:ascii="Arial" w:hAnsi="Arial" w:cs="Arial"/>
          <w:color w:val="000000"/>
        </w:rPr>
        <w:t xml:space="preserve">Zagorc-Kralj Goriška  49 </w:t>
      </w:r>
    </w:p>
    <w:p w:rsidR="00B73AF3" w:rsidRPr="00282DF0" w:rsidRDefault="00B73AF3" w:rsidP="00282DF0">
      <w:pPr>
        <w:jc w:val="both"/>
        <w:rPr>
          <w:rFonts w:ascii="Arial" w:hAnsi="Arial" w:cs="Arial"/>
          <w:color w:val="000000"/>
        </w:rPr>
      </w:pPr>
      <w:r w:rsidRPr="00282DF0">
        <w:rPr>
          <w:rFonts w:ascii="Arial" w:hAnsi="Arial" w:cs="Arial"/>
          <w:color w:val="000000"/>
        </w:rPr>
        <w:t xml:space="preserve">Koren -  Goriška 55 </w:t>
      </w:r>
    </w:p>
    <w:p w:rsidR="00B73AF3" w:rsidRPr="00282DF0" w:rsidRDefault="00B73AF3" w:rsidP="00282DF0">
      <w:pPr>
        <w:jc w:val="both"/>
        <w:rPr>
          <w:rFonts w:ascii="Arial" w:hAnsi="Arial" w:cs="Arial"/>
          <w:color w:val="000000"/>
        </w:rPr>
      </w:pPr>
      <w:r w:rsidRPr="00282DF0">
        <w:rPr>
          <w:rFonts w:ascii="Arial" w:hAnsi="Arial" w:cs="Arial"/>
          <w:color w:val="000000"/>
        </w:rPr>
        <w:t>Filipović-Urbanc  Goriška 63</w:t>
      </w:r>
    </w:p>
    <w:p w:rsidR="00B73AF3" w:rsidRPr="00282DF0" w:rsidRDefault="00B73AF3" w:rsidP="00282DF0">
      <w:pPr>
        <w:jc w:val="both"/>
        <w:rPr>
          <w:rFonts w:ascii="Arial" w:hAnsi="Arial" w:cs="Arial"/>
          <w:color w:val="000000"/>
        </w:rPr>
      </w:pPr>
      <w:r w:rsidRPr="00282DF0">
        <w:rPr>
          <w:rFonts w:ascii="Arial" w:hAnsi="Arial" w:cs="Arial"/>
          <w:color w:val="000000"/>
        </w:rPr>
        <w:t xml:space="preserve">           </w:t>
      </w:r>
    </w:p>
    <w:p w:rsidR="00B73AF3" w:rsidRDefault="00B73AF3" w:rsidP="006332E4"/>
    <w:p w:rsidR="00B73AF3" w:rsidRPr="003034DD" w:rsidRDefault="00B73AF3" w:rsidP="0032088C">
      <w:pPr>
        <w:ind w:left="1416" w:firstLine="708"/>
        <w:jc w:val="right"/>
        <w:rPr>
          <w:color w:val="000000"/>
        </w:rPr>
      </w:pPr>
      <w:r>
        <w:t xml:space="preserve">  </w:t>
      </w:r>
      <w:r w:rsidRPr="003034DD">
        <w:rPr>
          <w:rFonts w:ascii="Arial" w:hAnsi="Arial" w:cs="Arial"/>
          <w:color w:val="000000"/>
        </w:rPr>
        <w:t xml:space="preserve">Blaž Dukarić, </w:t>
      </w:r>
      <w:r>
        <w:rPr>
          <w:rFonts w:ascii="Arial" w:hAnsi="Arial" w:cs="Arial"/>
          <w:color w:val="000000"/>
        </w:rPr>
        <w:t>p</w:t>
      </w:r>
      <w:r w:rsidRPr="003034DD">
        <w:rPr>
          <w:rFonts w:ascii="Arial" w:hAnsi="Arial" w:cs="Arial"/>
          <w:color w:val="000000"/>
        </w:rPr>
        <w:t>redsednik ocenjevalne komisije</w:t>
      </w:r>
    </w:p>
    <w:p w:rsidR="00B73AF3" w:rsidRPr="006332E4" w:rsidRDefault="00B73AF3" w:rsidP="006332E4">
      <w:pPr>
        <w:rPr>
          <w:color w:val="FF0000"/>
        </w:rPr>
      </w:pPr>
    </w:p>
    <w:p w:rsidR="00B73AF3" w:rsidRDefault="00B73AF3" w:rsidP="006332E4">
      <w:pPr>
        <w:rPr>
          <w:color w:val="FF0000"/>
        </w:rPr>
      </w:pPr>
    </w:p>
    <w:p w:rsidR="00B73AF3" w:rsidRPr="006332E4" w:rsidRDefault="00B73AF3" w:rsidP="006332E4">
      <w:pPr>
        <w:rPr>
          <w:color w:val="FF0000"/>
        </w:rPr>
      </w:pPr>
    </w:p>
    <w:p w:rsidR="00B73AF3" w:rsidRPr="001A1DBF" w:rsidRDefault="00B73AF3" w:rsidP="00E4750B">
      <w:pPr>
        <w:pStyle w:val="4-Besedilo"/>
        <w:spacing w:after="0"/>
        <w:ind w:left="0" w:right="567"/>
        <w:rPr>
          <w:b/>
          <w:bCs/>
          <w:color w:val="FF0000"/>
        </w:rPr>
      </w:pPr>
    </w:p>
    <w:p w:rsidR="00B73AF3" w:rsidRPr="00282DF0" w:rsidRDefault="00B73AF3" w:rsidP="005E1738">
      <w:pPr>
        <w:shd w:val="clear" w:color="auto" w:fill="B3B3B3"/>
        <w:jc w:val="center"/>
        <w:rPr>
          <w:b/>
          <w:bCs/>
          <w:color w:val="000000"/>
        </w:rPr>
      </w:pPr>
      <w:r w:rsidRPr="00282DF0">
        <w:rPr>
          <w:b/>
          <w:bCs/>
          <w:color w:val="000000"/>
        </w:rPr>
        <w:t>POMEMBNA OBVESTILA</w:t>
      </w:r>
    </w:p>
    <w:p w:rsidR="00B73AF3" w:rsidRDefault="00B73AF3" w:rsidP="008244BD">
      <w:pPr>
        <w:rPr>
          <w:color w:val="000000"/>
        </w:rPr>
      </w:pPr>
    </w:p>
    <w:p w:rsidR="00B73AF3" w:rsidRDefault="00B73AF3" w:rsidP="008244BD">
      <w:pPr>
        <w:rPr>
          <w:color w:val="000000"/>
        </w:rPr>
      </w:pPr>
    </w:p>
    <w:p w:rsidR="00B73AF3" w:rsidRPr="00282DF0" w:rsidRDefault="00B73AF3" w:rsidP="008244BD">
      <w:pPr>
        <w:rPr>
          <w:color w:val="000000"/>
        </w:rPr>
      </w:pPr>
    </w:p>
    <w:p w:rsidR="00B73AF3" w:rsidRPr="0032088C" w:rsidRDefault="00B73AF3" w:rsidP="00E44164">
      <w:pPr>
        <w:pBdr>
          <w:top w:val="single" w:sz="4" w:space="1" w:color="auto"/>
          <w:left w:val="single" w:sz="4" w:space="4" w:color="auto"/>
          <w:bottom w:val="single" w:sz="4" w:space="1" w:color="auto"/>
          <w:right w:val="single" w:sz="4" w:space="4" w:color="auto"/>
        </w:pBdr>
        <w:jc w:val="both"/>
        <w:rPr>
          <w:rFonts w:ascii="Arial" w:hAnsi="Arial" w:cs="Arial"/>
          <w:b/>
          <w:i/>
          <w:color w:val="FF0000"/>
        </w:rPr>
      </w:pPr>
      <w:r w:rsidRPr="0032088C">
        <w:rPr>
          <w:rFonts w:ascii="Arial" w:hAnsi="Arial" w:cs="Arial"/>
          <w:b/>
          <w:i/>
          <w:color w:val="FF0000"/>
        </w:rPr>
        <w:t>OBISKUJTE SPLETNO STRAN KS GORICA : ks-velenje.si/gorica/</w:t>
      </w:r>
    </w:p>
    <w:p w:rsidR="00B73AF3" w:rsidRDefault="00B73AF3" w:rsidP="006B04F8">
      <w:pPr>
        <w:jc w:val="both"/>
        <w:rPr>
          <w:rFonts w:ascii="Arial" w:hAnsi="Arial" w:cs="Arial"/>
          <w:color w:val="000000"/>
        </w:rPr>
      </w:pPr>
    </w:p>
    <w:p w:rsidR="00B73AF3" w:rsidRDefault="00B73AF3" w:rsidP="006B04F8">
      <w:pPr>
        <w:jc w:val="both"/>
        <w:rPr>
          <w:rFonts w:ascii="Arial" w:hAnsi="Arial" w:cs="Arial"/>
          <w:color w:val="000000"/>
        </w:rPr>
      </w:pPr>
    </w:p>
    <w:p w:rsidR="00B73AF3" w:rsidRPr="00282DF0" w:rsidRDefault="00B73AF3" w:rsidP="006B04F8">
      <w:pPr>
        <w:jc w:val="both"/>
        <w:rPr>
          <w:rFonts w:ascii="Arial" w:hAnsi="Arial" w:cs="Arial"/>
          <w:color w:val="000000"/>
        </w:rPr>
      </w:pPr>
    </w:p>
    <w:p w:rsidR="00B73AF3" w:rsidRPr="00282DF0" w:rsidRDefault="00B73AF3" w:rsidP="006B04F8">
      <w:pPr>
        <w:jc w:val="both"/>
        <w:rPr>
          <w:rFonts w:ascii="Arial" w:hAnsi="Arial" w:cs="Arial"/>
          <w:b/>
          <w:bCs/>
          <w:color w:val="000000"/>
        </w:rPr>
      </w:pPr>
      <w:r w:rsidRPr="00282DF0">
        <w:rPr>
          <w:rFonts w:ascii="Arial" w:hAnsi="Arial" w:cs="Arial"/>
          <w:b/>
          <w:bCs/>
          <w:color w:val="000000"/>
        </w:rPr>
        <w:t>Pobude in vprašanja krajanov</w:t>
      </w:r>
    </w:p>
    <w:p w:rsidR="00B73AF3" w:rsidRPr="00282DF0" w:rsidRDefault="00B73AF3" w:rsidP="006B04F8">
      <w:pPr>
        <w:jc w:val="both"/>
        <w:rPr>
          <w:rFonts w:ascii="Arial" w:hAnsi="Arial" w:cs="Arial"/>
          <w:color w:val="000000"/>
        </w:rPr>
      </w:pPr>
    </w:p>
    <w:p w:rsidR="00B73AF3" w:rsidRPr="00282DF0" w:rsidRDefault="00B73AF3" w:rsidP="006B04F8">
      <w:pPr>
        <w:jc w:val="both"/>
        <w:rPr>
          <w:rFonts w:ascii="Arial" w:hAnsi="Arial" w:cs="Arial"/>
          <w:color w:val="000000"/>
        </w:rPr>
      </w:pPr>
      <w:r w:rsidRPr="00282DF0">
        <w:rPr>
          <w:rFonts w:ascii="Arial" w:hAnsi="Arial" w:cs="Arial"/>
          <w:color w:val="000000"/>
        </w:rPr>
        <w:t xml:space="preserve">V primeru, da želite svetu krajevne skupnosti sporočiti pobudo, idejo, sugestijo, predlog,… le-to sporočite na e-pošto: </w:t>
      </w:r>
      <w:hyperlink r:id="rId17" w:history="1">
        <w:r w:rsidRPr="00282DF0">
          <w:rPr>
            <w:rStyle w:val="Hyperlink"/>
            <w:rFonts w:ascii="Arial" w:hAnsi="Arial" w:cs="Arial"/>
            <w:color w:val="000000"/>
          </w:rPr>
          <w:t>velenje.ksgorica@siol.net</w:t>
        </w:r>
      </w:hyperlink>
      <w:r w:rsidRPr="00282DF0">
        <w:rPr>
          <w:color w:val="000000"/>
        </w:rPr>
        <w:t>,</w:t>
      </w:r>
      <w:r w:rsidRPr="00282DF0">
        <w:rPr>
          <w:rFonts w:ascii="Arial" w:hAnsi="Arial" w:cs="Arial"/>
          <w:color w:val="000000"/>
        </w:rPr>
        <w:t xml:space="preserve"> se osebno oglasite na sedežu KS ali oddate sporočilo v nabiralnik na sedežu KS Gorica.</w:t>
      </w:r>
    </w:p>
    <w:p w:rsidR="00B73AF3" w:rsidRPr="00282DF0" w:rsidRDefault="00B73AF3" w:rsidP="006B04F8">
      <w:pPr>
        <w:jc w:val="both"/>
        <w:rPr>
          <w:rFonts w:ascii="Arial" w:hAnsi="Arial" w:cs="Arial"/>
          <w:color w:val="000000"/>
        </w:rPr>
      </w:pPr>
    </w:p>
    <w:p w:rsidR="00B73AF3" w:rsidRPr="00282DF0" w:rsidRDefault="00B73AF3" w:rsidP="006B04F8">
      <w:pPr>
        <w:jc w:val="both"/>
        <w:rPr>
          <w:rFonts w:ascii="Arial" w:hAnsi="Arial" w:cs="Arial"/>
          <w:b/>
          <w:bCs/>
          <w:color w:val="000000"/>
        </w:rPr>
      </w:pPr>
      <w:r w:rsidRPr="00282DF0">
        <w:rPr>
          <w:rFonts w:ascii="Arial" w:hAnsi="Arial" w:cs="Arial"/>
          <w:b/>
          <w:bCs/>
          <w:color w:val="000000"/>
        </w:rPr>
        <w:t>Uradne ure:</w:t>
      </w:r>
    </w:p>
    <w:p w:rsidR="00B73AF3" w:rsidRPr="00282DF0" w:rsidRDefault="00B73AF3" w:rsidP="006B04F8">
      <w:pPr>
        <w:jc w:val="both"/>
        <w:rPr>
          <w:rFonts w:ascii="Arial" w:hAnsi="Arial" w:cs="Arial"/>
          <w:b/>
          <w:bCs/>
          <w:color w:val="000000"/>
          <w:sz w:val="22"/>
          <w:szCs w:val="22"/>
        </w:rPr>
      </w:pPr>
    </w:p>
    <w:p w:rsidR="00B73AF3" w:rsidRPr="00282DF0" w:rsidRDefault="00B73AF3" w:rsidP="003D4FFB">
      <w:pPr>
        <w:jc w:val="both"/>
        <w:rPr>
          <w:rFonts w:ascii="Arial" w:hAnsi="Arial" w:cs="Arial"/>
          <w:i/>
          <w:iCs/>
          <w:color w:val="000000"/>
          <w:sz w:val="22"/>
          <w:szCs w:val="22"/>
        </w:rPr>
      </w:pPr>
      <w:r w:rsidRPr="00282DF0">
        <w:rPr>
          <w:rFonts w:ascii="Arial" w:hAnsi="Arial" w:cs="Arial"/>
          <w:i/>
          <w:iCs/>
          <w:color w:val="000000"/>
          <w:sz w:val="22"/>
          <w:szCs w:val="22"/>
        </w:rPr>
        <w:t>vsak ponedeljek med 18. in 19. uro - poletni čas,17. in 18. uro - zimski čas</w:t>
      </w:r>
    </w:p>
    <w:p w:rsidR="00B73AF3" w:rsidRDefault="00B73AF3" w:rsidP="003A41D8">
      <w:pPr>
        <w:rPr>
          <w:color w:val="000000"/>
        </w:rPr>
      </w:pPr>
    </w:p>
    <w:p w:rsidR="00B73AF3" w:rsidRDefault="00B73AF3" w:rsidP="003A41D8">
      <w:pPr>
        <w:rPr>
          <w:color w:val="000000"/>
        </w:rPr>
      </w:pPr>
    </w:p>
    <w:p w:rsidR="00B73AF3" w:rsidRDefault="00B73AF3" w:rsidP="003A41D8">
      <w:pPr>
        <w:rPr>
          <w:color w:val="000000"/>
        </w:rPr>
      </w:pPr>
    </w:p>
    <w:p w:rsidR="00B73AF3" w:rsidRDefault="00B73AF3" w:rsidP="003A41D8">
      <w:pPr>
        <w:rPr>
          <w:b/>
          <w:color w:val="000000"/>
          <w:sz w:val="32"/>
          <w:szCs w:val="32"/>
        </w:rPr>
      </w:pPr>
      <w:r w:rsidRPr="0032088C">
        <w:rPr>
          <w:b/>
          <w:color w:val="000000"/>
          <w:sz w:val="32"/>
          <w:szCs w:val="32"/>
        </w:rPr>
        <w:t xml:space="preserve">Lastniki in vodniki psov </w:t>
      </w:r>
    </w:p>
    <w:p w:rsidR="00B73AF3" w:rsidRDefault="00B73AF3" w:rsidP="003A41D8">
      <w:pPr>
        <w:rPr>
          <w:b/>
          <w:color w:val="000000"/>
          <w:sz w:val="32"/>
          <w:szCs w:val="32"/>
        </w:rPr>
      </w:pPr>
    </w:p>
    <w:p w:rsidR="00B73AF3" w:rsidRPr="0032088C" w:rsidRDefault="00B73AF3" w:rsidP="003A41D8">
      <w:pPr>
        <w:rPr>
          <w:color w:val="000000"/>
        </w:rPr>
      </w:pPr>
      <w:r w:rsidRPr="0032088C">
        <w:rPr>
          <w:color w:val="000000"/>
        </w:rPr>
        <w:t>Ponovno vas naprošamo, da pse ne vodite na otroška igrišča in na funkcionalna zemljišča stanovanjskih blokov.</w:t>
      </w:r>
    </w:p>
    <w:p w:rsidR="00B73AF3" w:rsidRPr="0032088C" w:rsidRDefault="00B73AF3" w:rsidP="003A41D8">
      <w:pPr>
        <w:rPr>
          <w:color w:val="000000"/>
        </w:rPr>
      </w:pPr>
      <w:r w:rsidRPr="0032088C">
        <w:rPr>
          <w:color w:val="000000"/>
        </w:rPr>
        <w:t xml:space="preserve">Poskrbite, da psi ne bodo motili </w:t>
      </w:r>
      <w:r>
        <w:rPr>
          <w:color w:val="000000"/>
        </w:rPr>
        <w:t xml:space="preserve">javni </w:t>
      </w:r>
      <w:r w:rsidRPr="0032088C">
        <w:rPr>
          <w:color w:val="000000"/>
        </w:rPr>
        <w:t>mir med 22. in 6.oo uro.</w:t>
      </w:r>
    </w:p>
    <w:p w:rsidR="00B73AF3" w:rsidRPr="0032088C" w:rsidRDefault="00B73AF3" w:rsidP="003A41D8">
      <w:pPr>
        <w:rPr>
          <w:color w:val="000000"/>
        </w:rPr>
      </w:pPr>
      <w:r w:rsidRPr="0032088C">
        <w:rPr>
          <w:color w:val="000000"/>
        </w:rPr>
        <w:t>Pasje iztrebke je potrebno pobrati in dati v za to nemenjene koše za odpadke.</w:t>
      </w:r>
    </w:p>
    <w:p w:rsidR="00B73AF3" w:rsidRDefault="00B73AF3" w:rsidP="003A41D8">
      <w:pPr>
        <w:rPr>
          <w:b/>
          <w:color w:val="000000"/>
        </w:rPr>
      </w:pPr>
    </w:p>
    <w:p w:rsidR="00B73AF3" w:rsidRPr="0032088C" w:rsidRDefault="00B73AF3" w:rsidP="003A41D8">
      <w:pPr>
        <w:rPr>
          <w:b/>
          <w:color w:val="000000"/>
        </w:rPr>
      </w:pPr>
    </w:p>
    <w:p w:rsidR="00B73AF3" w:rsidRDefault="00B73AF3" w:rsidP="003A41D8">
      <w:pPr>
        <w:rPr>
          <w:b/>
          <w:color w:val="000000"/>
          <w:sz w:val="32"/>
          <w:szCs w:val="32"/>
        </w:rPr>
      </w:pPr>
      <w:r w:rsidRPr="0032088C">
        <w:rPr>
          <w:b/>
          <w:color w:val="000000"/>
          <w:sz w:val="32"/>
          <w:szCs w:val="32"/>
        </w:rPr>
        <w:t>Naše lepo mesto</w:t>
      </w:r>
    </w:p>
    <w:p w:rsidR="00B73AF3" w:rsidRDefault="00B73AF3" w:rsidP="003A41D8">
      <w:pPr>
        <w:rPr>
          <w:b/>
          <w:color w:val="000000"/>
          <w:sz w:val="32"/>
          <w:szCs w:val="32"/>
        </w:rPr>
      </w:pPr>
    </w:p>
    <w:p w:rsidR="00B73AF3" w:rsidRDefault="00B73AF3" w:rsidP="003A41D8">
      <w:pPr>
        <w:rPr>
          <w:color w:val="000000"/>
        </w:rPr>
      </w:pPr>
      <w:r w:rsidRPr="0032088C">
        <w:rPr>
          <w:color w:val="000000"/>
        </w:rPr>
        <w:t xml:space="preserve">KS Gorica se tudi letos vključuje v projekt Naše lepo mesto. Ocenjevalna komisija bo pregledala območje krajevne skupnosti in predlagala </w:t>
      </w:r>
      <w:r>
        <w:rPr>
          <w:color w:val="000000"/>
        </w:rPr>
        <w:t>zasebne stanovanjske hiše, bloke in balkonske ureditve za priznanja.</w:t>
      </w:r>
    </w:p>
    <w:p w:rsidR="00B73AF3" w:rsidRPr="0032088C" w:rsidRDefault="00B73AF3" w:rsidP="003A41D8">
      <w:pPr>
        <w:rPr>
          <w:color w:val="000000"/>
        </w:rPr>
      </w:pPr>
      <w:r>
        <w:rPr>
          <w:color w:val="000000"/>
        </w:rPr>
        <w:t xml:space="preserve">Če želite sodelovati nam sporočite na e-naslov : velenje.ksgorica@siol.net </w:t>
      </w:r>
    </w:p>
    <w:p w:rsidR="00B73AF3" w:rsidRDefault="00B73AF3" w:rsidP="003A41D8">
      <w:pPr>
        <w:rPr>
          <w:color w:val="000000"/>
        </w:rPr>
      </w:pPr>
    </w:p>
    <w:p w:rsidR="00B73AF3" w:rsidRPr="00282DF0" w:rsidRDefault="00B73AF3" w:rsidP="003A41D8">
      <w:pPr>
        <w:rPr>
          <w:color w:val="000000"/>
        </w:rPr>
      </w:pPr>
    </w:p>
    <w:p w:rsidR="00B73AF3" w:rsidRPr="00282DF0" w:rsidRDefault="00B73AF3" w:rsidP="0032088C">
      <w:pPr>
        <w:shd w:val="clear" w:color="auto" w:fill="B3B3B3"/>
        <w:jc w:val="center"/>
        <w:rPr>
          <w:color w:val="000000"/>
        </w:rPr>
      </w:pPr>
      <w:r>
        <w:rPr>
          <w:b/>
          <w:bCs/>
          <w:color w:val="000000"/>
        </w:rPr>
        <w:t>REKLAMNO SPOROČILO</w:t>
      </w:r>
    </w:p>
    <w:p w:rsidR="00B73AF3" w:rsidRPr="001A1DBF" w:rsidRDefault="00B73AF3" w:rsidP="00C14D62">
      <w:pPr>
        <w:tabs>
          <w:tab w:val="left" w:pos="3210"/>
        </w:tabs>
        <w:rPr>
          <w:color w:val="FF0000"/>
        </w:rPr>
      </w:pPr>
    </w:p>
    <w:p w:rsidR="00B73AF3" w:rsidRPr="0032088C" w:rsidRDefault="00B73AF3" w:rsidP="0032088C">
      <w:pPr>
        <w:jc w:val="center"/>
        <w:rPr>
          <w:b/>
          <w:i/>
          <w:color w:val="FF0000"/>
          <w:sz w:val="32"/>
          <w:szCs w:val="32"/>
        </w:rPr>
      </w:pPr>
      <w:r w:rsidRPr="0032088C">
        <w:rPr>
          <w:b/>
          <w:i/>
          <w:color w:val="FF0000"/>
          <w:sz w:val="32"/>
          <w:szCs w:val="32"/>
        </w:rPr>
        <w:t xml:space="preserve">OKREPČEVALNICA GORICA </w:t>
      </w:r>
      <w:r w:rsidRPr="0032088C">
        <w:rPr>
          <w:i/>
          <w:color w:val="FF0000"/>
          <w:sz w:val="32"/>
          <w:szCs w:val="32"/>
        </w:rPr>
        <w:t xml:space="preserve">- </w:t>
      </w:r>
      <w:r w:rsidRPr="0032088C">
        <w:rPr>
          <w:b/>
          <w:i/>
          <w:color w:val="FF0000"/>
          <w:sz w:val="32"/>
          <w:szCs w:val="32"/>
        </w:rPr>
        <w:t>Z VAMI SMO ŽE 22 LET</w:t>
      </w:r>
    </w:p>
    <w:p w:rsidR="00B73AF3" w:rsidRDefault="00B73AF3" w:rsidP="00FE1C74"/>
    <w:p w:rsidR="00B73AF3" w:rsidRPr="00FE1C74" w:rsidRDefault="00B73AF3" w:rsidP="007B72DE">
      <w:pPr>
        <w:rPr>
          <w:b/>
        </w:rPr>
      </w:pPr>
    </w:p>
    <w:p w:rsidR="00B73AF3" w:rsidRPr="0032088C" w:rsidRDefault="00B73AF3" w:rsidP="0032088C">
      <w:pPr>
        <w:jc w:val="center"/>
        <w:rPr>
          <w:rFonts w:ascii="Arial" w:hAnsi="Arial" w:cs="Arial"/>
          <w:b/>
          <w:i/>
          <w:color w:val="000000"/>
        </w:rPr>
      </w:pPr>
      <w:r w:rsidRPr="0032088C">
        <w:rPr>
          <w:rFonts w:ascii="Arial" w:hAnsi="Arial" w:cs="Arial"/>
          <w:b/>
          <w:i/>
          <w:color w:val="000000"/>
        </w:rPr>
        <w:t>GORIŠKA 51, VELENJE – tel.: 035-870 727, GSM : 041 426-560</w:t>
      </w:r>
    </w:p>
    <w:p w:rsidR="00B73AF3" w:rsidRPr="00282DF0" w:rsidRDefault="00B73AF3" w:rsidP="007B72DE">
      <w:pPr>
        <w:rPr>
          <w:rFonts w:ascii="Arial" w:hAnsi="Arial" w:cs="Arial"/>
          <w:color w:val="000000"/>
        </w:rPr>
      </w:pPr>
    </w:p>
    <w:p w:rsidR="00B73AF3" w:rsidRPr="0032088C" w:rsidRDefault="00B73AF3" w:rsidP="00282DF0">
      <w:pPr>
        <w:rPr>
          <w:sz w:val="28"/>
          <w:szCs w:val="28"/>
        </w:rPr>
      </w:pPr>
      <w:r w:rsidRPr="0032088C">
        <w:rPr>
          <w:sz w:val="28"/>
          <w:szCs w:val="28"/>
        </w:rPr>
        <w:t>Zaključene družbe do 50 oseb</w:t>
      </w:r>
      <w:r>
        <w:rPr>
          <w:sz w:val="28"/>
          <w:szCs w:val="28"/>
        </w:rPr>
        <w:t xml:space="preserve"> v notranjih prostorih in terasi.</w:t>
      </w:r>
      <w:r w:rsidRPr="0032088C">
        <w:rPr>
          <w:sz w:val="28"/>
          <w:szCs w:val="28"/>
        </w:rPr>
        <w:t> </w:t>
      </w:r>
    </w:p>
    <w:p w:rsidR="00B73AF3" w:rsidRPr="00282DF0" w:rsidRDefault="00B73AF3" w:rsidP="00282DF0">
      <w:pPr>
        <w:rPr>
          <w:rFonts w:ascii="Arial" w:hAnsi="Arial" w:cs="Arial"/>
          <w:color w:val="000000"/>
        </w:rPr>
      </w:pPr>
    </w:p>
    <w:p w:rsidR="00B73AF3" w:rsidRPr="00282DF0" w:rsidRDefault="00B73AF3" w:rsidP="00282DF0">
      <w:pPr>
        <w:rPr>
          <w:rFonts w:ascii="Arial" w:hAnsi="Arial" w:cs="Arial"/>
          <w:color w:val="000000"/>
        </w:rPr>
      </w:pPr>
      <w:r>
        <w:rPr>
          <w:rFonts w:ascii="Arial" w:hAnsi="Arial" w:cs="Arial"/>
          <w:color w:val="000000"/>
        </w:rPr>
        <w:t xml:space="preserve">Nudimo vse dobrote </w:t>
      </w:r>
      <w:r w:rsidRPr="00282DF0">
        <w:rPr>
          <w:rFonts w:ascii="Arial" w:hAnsi="Arial" w:cs="Arial"/>
          <w:color w:val="000000"/>
        </w:rPr>
        <w:t>z žara</w:t>
      </w:r>
      <w:r>
        <w:rPr>
          <w:rFonts w:ascii="Arial" w:hAnsi="Arial" w:cs="Arial"/>
          <w:color w:val="000000"/>
        </w:rPr>
        <w:t>.</w:t>
      </w:r>
      <w:r w:rsidRPr="00282DF0">
        <w:rPr>
          <w:rFonts w:ascii="Arial" w:hAnsi="Arial" w:cs="Arial"/>
          <w:color w:val="000000"/>
        </w:rPr>
        <w:t xml:space="preserve"> </w:t>
      </w:r>
      <w:r>
        <w:rPr>
          <w:rFonts w:ascii="Arial" w:hAnsi="Arial" w:cs="Arial"/>
          <w:color w:val="000000"/>
        </w:rPr>
        <w:t>P</w:t>
      </w:r>
      <w:r w:rsidRPr="00282DF0">
        <w:rPr>
          <w:rFonts w:ascii="Arial" w:hAnsi="Arial" w:cs="Arial"/>
          <w:color w:val="000000"/>
        </w:rPr>
        <w:t>o naročilu odojek, jagnjetina</w:t>
      </w:r>
      <w:r>
        <w:rPr>
          <w:rFonts w:ascii="Arial" w:hAnsi="Arial" w:cs="Arial"/>
          <w:color w:val="000000"/>
        </w:rPr>
        <w:t xml:space="preserve"> in</w:t>
      </w:r>
      <w:r w:rsidRPr="00282DF0">
        <w:rPr>
          <w:rFonts w:ascii="Arial" w:hAnsi="Arial" w:cs="Arial"/>
          <w:color w:val="000000"/>
        </w:rPr>
        <w:t xml:space="preserve"> jedi po vaših željah.</w:t>
      </w:r>
    </w:p>
    <w:p w:rsidR="00B73AF3" w:rsidRPr="00282DF0" w:rsidRDefault="00B73AF3" w:rsidP="00282DF0">
      <w:pPr>
        <w:rPr>
          <w:rFonts w:ascii="Arial" w:hAnsi="Arial" w:cs="Arial"/>
          <w:color w:val="000000"/>
        </w:rPr>
      </w:pPr>
    </w:p>
    <w:p w:rsidR="00B73AF3" w:rsidRPr="00282DF0" w:rsidRDefault="00B73AF3" w:rsidP="00282DF0">
      <w:pPr>
        <w:rPr>
          <w:rFonts w:ascii="Arial" w:hAnsi="Arial" w:cs="Arial"/>
          <w:color w:val="000000"/>
        </w:rPr>
      </w:pPr>
      <w:r w:rsidRPr="00282DF0">
        <w:rPr>
          <w:rFonts w:ascii="Arial" w:hAnsi="Arial" w:cs="Arial"/>
          <w:color w:val="000000"/>
        </w:rPr>
        <w:t> </w:t>
      </w:r>
    </w:p>
    <w:p w:rsidR="00B73AF3" w:rsidRPr="0032088C" w:rsidRDefault="00B73AF3" w:rsidP="0032088C">
      <w:pPr>
        <w:shd w:val="clear" w:color="auto" w:fill="00FF00"/>
        <w:rPr>
          <w:rFonts w:ascii="Arial" w:hAnsi="Arial" w:cs="Arial"/>
          <w:b/>
          <w:color w:val="000000"/>
        </w:rPr>
      </w:pPr>
      <w:r w:rsidRPr="0032088C">
        <w:rPr>
          <w:rFonts w:ascii="Arial" w:hAnsi="Arial" w:cs="Arial"/>
          <w:b/>
          <w:color w:val="000000"/>
        </w:rPr>
        <w:t>Delovni čas:</w:t>
      </w:r>
    </w:p>
    <w:p w:rsidR="00B73AF3" w:rsidRPr="0032088C" w:rsidRDefault="00B73AF3" w:rsidP="0032088C">
      <w:pPr>
        <w:shd w:val="clear" w:color="auto" w:fill="00FF00"/>
        <w:rPr>
          <w:rFonts w:ascii="Arial" w:hAnsi="Arial" w:cs="Arial"/>
          <w:b/>
          <w:color w:val="000000"/>
        </w:rPr>
      </w:pPr>
      <w:r w:rsidRPr="0032088C">
        <w:rPr>
          <w:rFonts w:ascii="Arial" w:hAnsi="Arial" w:cs="Arial"/>
          <w:b/>
          <w:color w:val="000000"/>
        </w:rPr>
        <w:t> </w:t>
      </w:r>
    </w:p>
    <w:p w:rsidR="00B73AF3" w:rsidRPr="0032088C" w:rsidRDefault="00B73AF3" w:rsidP="0032088C">
      <w:pPr>
        <w:shd w:val="clear" w:color="auto" w:fill="00FF00"/>
        <w:rPr>
          <w:rFonts w:ascii="Arial" w:hAnsi="Arial" w:cs="Arial"/>
          <w:b/>
          <w:color w:val="000000"/>
        </w:rPr>
      </w:pPr>
      <w:r w:rsidRPr="0032088C">
        <w:rPr>
          <w:rFonts w:ascii="Arial" w:hAnsi="Arial" w:cs="Arial"/>
          <w:b/>
          <w:color w:val="000000"/>
        </w:rPr>
        <w:t>Ponedeljek – sobota  8.00 do 23.00 ure</w:t>
      </w:r>
    </w:p>
    <w:p w:rsidR="00B73AF3" w:rsidRPr="0032088C" w:rsidRDefault="00B73AF3" w:rsidP="0032088C">
      <w:pPr>
        <w:shd w:val="clear" w:color="auto" w:fill="00FF00"/>
        <w:rPr>
          <w:rFonts w:ascii="Arial" w:hAnsi="Arial" w:cs="Arial"/>
          <w:b/>
          <w:color w:val="000000"/>
        </w:rPr>
      </w:pPr>
      <w:r w:rsidRPr="0032088C">
        <w:rPr>
          <w:rFonts w:ascii="Arial" w:hAnsi="Arial" w:cs="Arial"/>
          <w:b/>
          <w:color w:val="000000"/>
        </w:rPr>
        <w:t>Nedelja od 8.00 do 15.00 ure</w:t>
      </w:r>
    </w:p>
    <w:p w:rsidR="00B73AF3" w:rsidRPr="00282DF0" w:rsidRDefault="00B73AF3" w:rsidP="00282DF0">
      <w:pPr>
        <w:rPr>
          <w:rFonts w:ascii="Arial" w:hAnsi="Arial" w:cs="Arial"/>
          <w:color w:val="000000"/>
        </w:rPr>
      </w:pPr>
      <w:r w:rsidRPr="00282DF0">
        <w:rPr>
          <w:rFonts w:ascii="Arial" w:hAnsi="Arial" w:cs="Arial"/>
          <w:color w:val="000000"/>
        </w:rPr>
        <w:t> </w:t>
      </w:r>
    </w:p>
    <w:p w:rsidR="00B73AF3" w:rsidRDefault="00B73AF3" w:rsidP="007B72DE"/>
    <w:p w:rsidR="00B73AF3" w:rsidRDefault="00B73AF3" w:rsidP="007B72DE">
      <w:r>
        <w:t> </w:t>
      </w:r>
      <w:r>
        <w:rPr>
          <w:noProof/>
        </w:rPr>
        <w:pict>
          <v:shape id="_x0000_i1036" type="#_x0000_t75" style="width:428.25pt;height:220.5pt;visibility:visible">
            <v:imagedata r:id="rId18" o:title=""/>
          </v:shape>
        </w:pict>
      </w:r>
    </w:p>
    <w:p w:rsidR="00B73AF3" w:rsidRDefault="00B73AF3" w:rsidP="007B72DE">
      <w:r>
        <w:t> </w:t>
      </w:r>
    </w:p>
    <w:p w:rsidR="00B73AF3" w:rsidRPr="00FE1C74" w:rsidRDefault="00B73AF3" w:rsidP="007B72DE">
      <w:pPr>
        <w:rPr>
          <w:color w:val="FF0000"/>
        </w:rPr>
      </w:pPr>
      <w:r w:rsidRPr="00FE1C74">
        <w:rPr>
          <w:color w:val="FF0000"/>
        </w:rPr>
        <w:t>  </w:t>
      </w:r>
    </w:p>
    <w:p w:rsidR="00B73AF3" w:rsidRPr="0032088C" w:rsidRDefault="00B73AF3" w:rsidP="003976BD">
      <w:pPr>
        <w:rPr>
          <w:rFonts w:ascii="Arial" w:hAnsi="Arial" w:cs="Arial"/>
          <w:b/>
          <w:color w:val="FF0000"/>
        </w:rPr>
      </w:pPr>
      <w:r w:rsidRPr="0032088C">
        <w:rPr>
          <w:rFonts w:ascii="Arial" w:hAnsi="Arial" w:cs="Arial"/>
          <w:b/>
          <w:color w:val="FF0000"/>
        </w:rPr>
        <w:t>21.06.2014 praznujemo krajevni praznik od 18. ure dalje z  živo glasbo na vrtu</w:t>
      </w:r>
    </w:p>
    <w:p w:rsidR="00B73AF3" w:rsidRPr="0032088C" w:rsidRDefault="00B73AF3" w:rsidP="003976BD">
      <w:pPr>
        <w:rPr>
          <w:rFonts w:ascii="Arial" w:hAnsi="Arial" w:cs="Arial"/>
          <w:b/>
          <w:color w:val="FF0000"/>
        </w:rPr>
      </w:pPr>
      <w:r w:rsidRPr="0032088C">
        <w:rPr>
          <w:rFonts w:ascii="Arial" w:hAnsi="Arial" w:cs="Arial"/>
          <w:b/>
          <w:color w:val="FF0000"/>
        </w:rPr>
        <w:t>OKREPČEVALNECE GORICA</w:t>
      </w:r>
    </w:p>
    <w:p w:rsidR="00B73AF3" w:rsidRDefault="00B73AF3" w:rsidP="00C14D62">
      <w:pPr>
        <w:tabs>
          <w:tab w:val="left" w:pos="3210"/>
        </w:tabs>
        <w:rPr>
          <w:color w:val="FF0000"/>
        </w:rPr>
      </w:pPr>
    </w:p>
    <w:p w:rsidR="00B73AF3" w:rsidRPr="0032088C" w:rsidRDefault="00B73AF3" w:rsidP="00C14D62">
      <w:pPr>
        <w:tabs>
          <w:tab w:val="left" w:pos="3210"/>
        </w:tabs>
        <w:rPr>
          <w:color w:val="0000FF"/>
          <w:sz w:val="28"/>
          <w:szCs w:val="28"/>
        </w:rPr>
      </w:pPr>
      <w:r w:rsidRPr="0032088C">
        <w:rPr>
          <w:color w:val="0000FF"/>
          <w:sz w:val="28"/>
          <w:szCs w:val="28"/>
        </w:rPr>
        <w:t>Čestitke za krajevni praznik.</w:t>
      </w:r>
      <w:r w:rsidRPr="0032088C">
        <w:rPr>
          <w:color w:val="0000FF"/>
          <w:sz w:val="28"/>
          <w:szCs w:val="28"/>
        </w:rPr>
        <w:tab/>
      </w:r>
      <w:r w:rsidRPr="0032088C">
        <w:rPr>
          <w:color w:val="0000FF"/>
          <w:sz w:val="28"/>
          <w:szCs w:val="28"/>
        </w:rPr>
        <w:tab/>
      </w:r>
      <w:r w:rsidRPr="0032088C">
        <w:rPr>
          <w:color w:val="0000FF"/>
          <w:sz w:val="28"/>
          <w:szCs w:val="28"/>
        </w:rPr>
        <w:tab/>
      </w:r>
      <w:r w:rsidRPr="0032088C">
        <w:rPr>
          <w:color w:val="0000FF"/>
          <w:sz w:val="28"/>
          <w:szCs w:val="28"/>
        </w:rPr>
        <w:tab/>
        <w:t>Kolektiv Okrepščevalnice Gorica</w:t>
      </w:r>
    </w:p>
    <w:p w:rsidR="00B73AF3" w:rsidRPr="001A1DBF" w:rsidRDefault="00B73AF3" w:rsidP="00C14D62">
      <w:pPr>
        <w:tabs>
          <w:tab w:val="left" w:pos="3210"/>
        </w:tabs>
        <w:rPr>
          <w:color w:val="FF0000"/>
        </w:rPr>
      </w:pPr>
    </w:p>
    <w:p w:rsidR="00B73AF3" w:rsidRDefault="00B73AF3" w:rsidP="00C14D62">
      <w:pPr>
        <w:tabs>
          <w:tab w:val="left" w:pos="3210"/>
        </w:tabs>
        <w:rPr>
          <w:color w:val="FF0000"/>
        </w:rPr>
      </w:pPr>
    </w:p>
    <w:p w:rsidR="00B73AF3" w:rsidRDefault="00B73AF3" w:rsidP="00C14D62">
      <w:pPr>
        <w:tabs>
          <w:tab w:val="left" w:pos="3210"/>
        </w:tabs>
        <w:rPr>
          <w:color w:val="FF0000"/>
        </w:rPr>
      </w:pPr>
    </w:p>
    <w:p w:rsidR="00B73AF3" w:rsidRPr="001A1DBF" w:rsidRDefault="00B73AF3" w:rsidP="00F935FC">
      <w:pPr>
        <w:shd w:val="clear" w:color="auto" w:fill="B3B3B3"/>
        <w:rPr>
          <w:rFonts w:ascii="Arial" w:hAnsi="Arial" w:cs="Arial"/>
          <w:color w:val="FF0000"/>
          <w:sz w:val="22"/>
          <w:szCs w:val="22"/>
        </w:rPr>
      </w:pPr>
      <w:r w:rsidRPr="001A1DBF">
        <w:rPr>
          <w:rFonts w:ascii="Arial" w:hAnsi="Arial" w:cs="Arial"/>
          <w:sz w:val="22"/>
          <w:szCs w:val="22"/>
        </w:rPr>
        <w:t>Glasilo izdaja svet KS Gorica. Uredniški odbor: Irma Mačkovšek – predsednica, člani: Robert Veler, Milka Benčič in Simon Glasenčnik.</w:t>
      </w:r>
      <w:r w:rsidRPr="001A1DBF">
        <w:rPr>
          <w:rFonts w:ascii="Arial" w:hAnsi="Arial" w:cs="Arial"/>
          <w:color w:val="FF0000"/>
          <w:sz w:val="22"/>
          <w:szCs w:val="22"/>
        </w:rPr>
        <w:t xml:space="preserve"> </w:t>
      </w:r>
      <w:r w:rsidRPr="0032088C">
        <w:rPr>
          <w:rFonts w:ascii="Arial" w:hAnsi="Arial" w:cs="Arial"/>
          <w:sz w:val="22"/>
          <w:szCs w:val="22"/>
        </w:rPr>
        <w:t>Glasilo je objavljeno na spletni strani KS Gorica</w:t>
      </w:r>
      <w:r>
        <w:rPr>
          <w:rFonts w:ascii="Arial" w:hAnsi="Arial" w:cs="Arial"/>
          <w:sz w:val="22"/>
          <w:szCs w:val="22"/>
        </w:rPr>
        <w:t>.</w:t>
      </w:r>
      <w:r>
        <w:rPr>
          <w:rFonts w:ascii="Arial" w:hAnsi="Arial" w:cs="Arial"/>
          <w:color w:val="FF0000"/>
          <w:sz w:val="22"/>
          <w:szCs w:val="22"/>
        </w:rPr>
        <w:t>.</w:t>
      </w:r>
    </w:p>
    <w:sectPr w:rsidR="00B73AF3" w:rsidRPr="001A1DBF" w:rsidSect="001277F9">
      <w:headerReference w:type="default" r:id="rId19"/>
      <w:pgSz w:w="11906" w:h="16838"/>
      <w:pgMar w:top="1417" w:right="1417" w:bottom="1417"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73AF3" w:rsidRDefault="00B73AF3">
      <w:r>
        <w:separator/>
      </w:r>
    </w:p>
  </w:endnote>
  <w:endnote w:type="continuationSeparator" w:id="0">
    <w:p w:rsidR="00B73AF3" w:rsidRDefault="00B73AF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73AF3" w:rsidRDefault="00B73AF3">
      <w:r>
        <w:separator/>
      </w:r>
    </w:p>
  </w:footnote>
  <w:footnote w:type="continuationSeparator" w:id="0">
    <w:p w:rsidR="00B73AF3" w:rsidRDefault="00B73AF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3AF3" w:rsidRDefault="00B73AF3" w:rsidP="0092295D">
    <w:pPr>
      <w:pStyle w:val="Head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11</w:t>
    </w:r>
    <w:r>
      <w:rPr>
        <w:rStyle w:val="PageNumber"/>
      </w:rPr>
      <w:fldChar w:fldCharType="end"/>
    </w:r>
  </w:p>
  <w:p w:rsidR="00B73AF3" w:rsidRDefault="00B73AF3">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9767372"/>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5D8EA656"/>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F22E61CC"/>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3C9C8C8E"/>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42C6063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67BAE11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0EE22FA0"/>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96AA9B9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B748D32A"/>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333842CC"/>
    <w:lvl w:ilvl="0">
      <w:start w:val="1"/>
      <w:numFmt w:val="bullet"/>
      <w:lvlText w:val=""/>
      <w:lvlJc w:val="left"/>
      <w:pPr>
        <w:tabs>
          <w:tab w:val="num" w:pos="360"/>
        </w:tabs>
        <w:ind w:left="360" w:hanging="360"/>
      </w:pPr>
      <w:rPr>
        <w:rFonts w:ascii="Symbol" w:hAnsi="Symbol" w:hint="default"/>
      </w:rPr>
    </w:lvl>
  </w:abstractNum>
  <w:abstractNum w:abstractNumId="10">
    <w:nsid w:val="2ED43701"/>
    <w:multiLevelType w:val="hybridMultilevel"/>
    <w:tmpl w:val="849E2B34"/>
    <w:lvl w:ilvl="0" w:tplc="64766628">
      <w:numFmt w:val="bullet"/>
      <w:lvlText w:val="-"/>
      <w:lvlJc w:val="left"/>
      <w:pPr>
        <w:tabs>
          <w:tab w:val="num" w:pos="720"/>
        </w:tabs>
        <w:ind w:left="720" w:hanging="360"/>
      </w:pPr>
      <w:rPr>
        <w:rFonts w:ascii="Times New Roman" w:eastAsia="Times New Roman" w:hAnsi="Times New Roman" w:hint="default"/>
      </w:rPr>
    </w:lvl>
    <w:lvl w:ilvl="1" w:tplc="04240003">
      <w:start w:val="1"/>
      <w:numFmt w:val="bullet"/>
      <w:lvlText w:val="o"/>
      <w:lvlJc w:val="left"/>
      <w:pPr>
        <w:tabs>
          <w:tab w:val="num" w:pos="1440"/>
        </w:tabs>
        <w:ind w:left="1440" w:hanging="360"/>
      </w:pPr>
      <w:rPr>
        <w:rFonts w:ascii="Courier New" w:hAnsi="Courier New" w:hint="default"/>
      </w:rPr>
    </w:lvl>
    <w:lvl w:ilvl="2" w:tplc="04240005">
      <w:start w:val="1"/>
      <w:numFmt w:val="bullet"/>
      <w:lvlText w:val=""/>
      <w:lvlJc w:val="left"/>
      <w:pPr>
        <w:tabs>
          <w:tab w:val="num" w:pos="2160"/>
        </w:tabs>
        <w:ind w:left="2160" w:hanging="360"/>
      </w:pPr>
      <w:rPr>
        <w:rFonts w:ascii="Wingdings" w:hAnsi="Wingdings" w:hint="default"/>
      </w:rPr>
    </w:lvl>
    <w:lvl w:ilvl="3" w:tplc="04240001">
      <w:start w:val="1"/>
      <w:numFmt w:val="bullet"/>
      <w:lvlText w:val=""/>
      <w:lvlJc w:val="left"/>
      <w:pPr>
        <w:tabs>
          <w:tab w:val="num" w:pos="2880"/>
        </w:tabs>
        <w:ind w:left="2880" w:hanging="360"/>
      </w:pPr>
      <w:rPr>
        <w:rFonts w:ascii="Symbol" w:hAnsi="Symbol" w:hint="default"/>
      </w:rPr>
    </w:lvl>
    <w:lvl w:ilvl="4" w:tplc="04240003">
      <w:start w:val="1"/>
      <w:numFmt w:val="bullet"/>
      <w:lvlText w:val="o"/>
      <w:lvlJc w:val="left"/>
      <w:pPr>
        <w:tabs>
          <w:tab w:val="num" w:pos="3600"/>
        </w:tabs>
        <w:ind w:left="3600" w:hanging="360"/>
      </w:pPr>
      <w:rPr>
        <w:rFonts w:ascii="Courier New" w:hAnsi="Courier New" w:hint="default"/>
      </w:rPr>
    </w:lvl>
    <w:lvl w:ilvl="5" w:tplc="04240005">
      <w:start w:val="1"/>
      <w:numFmt w:val="bullet"/>
      <w:lvlText w:val=""/>
      <w:lvlJc w:val="left"/>
      <w:pPr>
        <w:tabs>
          <w:tab w:val="num" w:pos="4320"/>
        </w:tabs>
        <w:ind w:left="4320" w:hanging="360"/>
      </w:pPr>
      <w:rPr>
        <w:rFonts w:ascii="Wingdings" w:hAnsi="Wingdings" w:hint="default"/>
      </w:rPr>
    </w:lvl>
    <w:lvl w:ilvl="6" w:tplc="04240001">
      <w:start w:val="1"/>
      <w:numFmt w:val="bullet"/>
      <w:lvlText w:val=""/>
      <w:lvlJc w:val="left"/>
      <w:pPr>
        <w:tabs>
          <w:tab w:val="num" w:pos="5040"/>
        </w:tabs>
        <w:ind w:left="5040" w:hanging="360"/>
      </w:pPr>
      <w:rPr>
        <w:rFonts w:ascii="Symbol" w:hAnsi="Symbol" w:hint="default"/>
      </w:rPr>
    </w:lvl>
    <w:lvl w:ilvl="7" w:tplc="04240003">
      <w:start w:val="1"/>
      <w:numFmt w:val="bullet"/>
      <w:lvlText w:val="o"/>
      <w:lvlJc w:val="left"/>
      <w:pPr>
        <w:tabs>
          <w:tab w:val="num" w:pos="5760"/>
        </w:tabs>
        <w:ind w:left="5760" w:hanging="360"/>
      </w:pPr>
      <w:rPr>
        <w:rFonts w:ascii="Courier New" w:hAnsi="Courier New" w:hint="default"/>
      </w:rPr>
    </w:lvl>
    <w:lvl w:ilvl="8" w:tplc="04240005">
      <w:start w:val="1"/>
      <w:numFmt w:val="bullet"/>
      <w:lvlText w:val=""/>
      <w:lvlJc w:val="left"/>
      <w:pPr>
        <w:tabs>
          <w:tab w:val="num" w:pos="6480"/>
        </w:tabs>
        <w:ind w:left="6480" w:hanging="360"/>
      </w:pPr>
      <w:rPr>
        <w:rFonts w:ascii="Wingdings" w:hAnsi="Wingdings" w:hint="default"/>
      </w:rPr>
    </w:lvl>
  </w:abstractNum>
  <w:abstractNum w:abstractNumId="11">
    <w:nsid w:val="39761C88"/>
    <w:multiLevelType w:val="hybridMultilevel"/>
    <w:tmpl w:val="6852ACA6"/>
    <w:lvl w:ilvl="0" w:tplc="08EC9BF4">
      <w:numFmt w:val="bullet"/>
      <w:lvlText w:val="-"/>
      <w:lvlJc w:val="left"/>
      <w:pPr>
        <w:ind w:left="720" w:hanging="360"/>
      </w:pPr>
      <w:rPr>
        <w:rFonts w:ascii="Calibri" w:eastAsia="Times New Roman" w:hAnsi="Calibri" w:hint="default"/>
      </w:rPr>
    </w:lvl>
    <w:lvl w:ilvl="1" w:tplc="04240003">
      <w:start w:val="1"/>
      <w:numFmt w:val="bullet"/>
      <w:lvlText w:val="o"/>
      <w:lvlJc w:val="left"/>
      <w:pPr>
        <w:ind w:left="1440" w:hanging="360"/>
      </w:pPr>
      <w:rPr>
        <w:rFonts w:ascii="Courier New" w:hAnsi="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hint="default"/>
      </w:rPr>
    </w:lvl>
    <w:lvl w:ilvl="8" w:tplc="04240005">
      <w:start w:val="1"/>
      <w:numFmt w:val="bullet"/>
      <w:lvlText w:val=""/>
      <w:lvlJc w:val="left"/>
      <w:pPr>
        <w:ind w:left="6480" w:hanging="360"/>
      </w:pPr>
      <w:rPr>
        <w:rFonts w:ascii="Wingdings" w:hAnsi="Wingdings" w:hint="default"/>
      </w:rPr>
    </w:lvl>
  </w:abstractNum>
  <w:abstractNum w:abstractNumId="12">
    <w:nsid w:val="609F076C"/>
    <w:multiLevelType w:val="hybridMultilevel"/>
    <w:tmpl w:val="DB142E26"/>
    <w:lvl w:ilvl="0" w:tplc="A852D7F8">
      <w:start w:val="17"/>
      <w:numFmt w:val="bullet"/>
      <w:lvlText w:val="-"/>
      <w:lvlJc w:val="left"/>
      <w:pPr>
        <w:ind w:left="720" w:hanging="360"/>
      </w:pPr>
      <w:rPr>
        <w:rFonts w:ascii="Arial" w:eastAsia="Times New Roman" w:hAnsi="Arial" w:hint="default"/>
      </w:rPr>
    </w:lvl>
    <w:lvl w:ilvl="1" w:tplc="04240003">
      <w:start w:val="1"/>
      <w:numFmt w:val="bullet"/>
      <w:lvlText w:val="o"/>
      <w:lvlJc w:val="left"/>
      <w:pPr>
        <w:ind w:left="1440" w:hanging="360"/>
      </w:pPr>
      <w:rPr>
        <w:rFonts w:ascii="Courier New" w:hAnsi="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hint="default"/>
      </w:rPr>
    </w:lvl>
    <w:lvl w:ilvl="8" w:tplc="04240005">
      <w:start w:val="1"/>
      <w:numFmt w:val="bullet"/>
      <w:lvlText w:val=""/>
      <w:lvlJc w:val="left"/>
      <w:pPr>
        <w:ind w:left="6480" w:hanging="360"/>
      </w:pPr>
      <w:rPr>
        <w:rFonts w:ascii="Wingdings" w:hAnsi="Wingdings" w:hint="default"/>
      </w:rPr>
    </w:lvl>
  </w:abstractNum>
  <w:abstractNum w:abstractNumId="13">
    <w:nsid w:val="7C743F6C"/>
    <w:multiLevelType w:val="hybridMultilevel"/>
    <w:tmpl w:val="8CB69AB8"/>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hint="default"/>
      </w:rPr>
    </w:lvl>
    <w:lvl w:ilvl="8" w:tplc="04240005">
      <w:start w:val="1"/>
      <w:numFmt w:val="bullet"/>
      <w:lvlText w:val=""/>
      <w:lvlJc w:val="left"/>
      <w:pPr>
        <w:ind w:left="6480" w:hanging="360"/>
      </w:pPr>
      <w:rPr>
        <w:rFonts w:ascii="Wingdings" w:hAnsi="Wingdings" w:hint="default"/>
      </w:rPr>
    </w:lvl>
  </w:abstractNum>
  <w:num w:numId="1">
    <w:abstractNumId w:val="10"/>
  </w:num>
  <w:num w:numId="2">
    <w:abstractNumId w:val="12"/>
  </w:num>
  <w:num w:numId="3">
    <w:abstractNumId w:val="13"/>
  </w:num>
  <w:num w:numId="4">
    <w:abstractNumId w:val="11"/>
  </w:num>
  <w:num w:numId="5">
    <w:abstractNumId w:val="8"/>
  </w:num>
  <w:num w:numId="6">
    <w:abstractNumId w:val="3"/>
  </w:num>
  <w:num w:numId="7">
    <w:abstractNumId w:val="2"/>
  </w:num>
  <w:num w:numId="8">
    <w:abstractNumId w:val="1"/>
  </w:num>
  <w:num w:numId="9">
    <w:abstractNumId w:val="0"/>
  </w:num>
  <w:num w:numId="10">
    <w:abstractNumId w:val="9"/>
  </w:num>
  <w:num w:numId="11">
    <w:abstractNumId w:val="7"/>
  </w:num>
  <w:num w:numId="12">
    <w:abstractNumId w:val="6"/>
  </w:num>
  <w:num w:numId="13">
    <w:abstractNumId w:val="5"/>
  </w:num>
  <w:num w:numId="14">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56662"/>
    <w:rsid w:val="000232D3"/>
    <w:rsid w:val="00024D2B"/>
    <w:rsid w:val="00033159"/>
    <w:rsid w:val="000342AA"/>
    <w:rsid w:val="00036343"/>
    <w:rsid w:val="00044492"/>
    <w:rsid w:val="00046020"/>
    <w:rsid w:val="00046C2E"/>
    <w:rsid w:val="00061363"/>
    <w:rsid w:val="000730A3"/>
    <w:rsid w:val="000804E9"/>
    <w:rsid w:val="00080A9C"/>
    <w:rsid w:val="00084E01"/>
    <w:rsid w:val="00096422"/>
    <w:rsid w:val="000A3F9F"/>
    <w:rsid w:val="000A479A"/>
    <w:rsid w:val="000A5824"/>
    <w:rsid w:val="000A719A"/>
    <w:rsid w:val="000B5E70"/>
    <w:rsid w:val="000B7DD4"/>
    <w:rsid w:val="000C3F72"/>
    <w:rsid w:val="000E0A75"/>
    <w:rsid w:val="000E1258"/>
    <w:rsid w:val="000E35F2"/>
    <w:rsid w:val="000E647D"/>
    <w:rsid w:val="000F43FD"/>
    <w:rsid w:val="000F6937"/>
    <w:rsid w:val="00111F72"/>
    <w:rsid w:val="00115902"/>
    <w:rsid w:val="00124E76"/>
    <w:rsid w:val="001277F9"/>
    <w:rsid w:val="00152AE5"/>
    <w:rsid w:val="00162AEC"/>
    <w:rsid w:val="00167C74"/>
    <w:rsid w:val="00172FB5"/>
    <w:rsid w:val="00186EEC"/>
    <w:rsid w:val="00191322"/>
    <w:rsid w:val="0019503C"/>
    <w:rsid w:val="00195371"/>
    <w:rsid w:val="00196225"/>
    <w:rsid w:val="001A1DBF"/>
    <w:rsid w:val="001A2B15"/>
    <w:rsid w:val="001C0902"/>
    <w:rsid w:val="001D292F"/>
    <w:rsid w:val="001E2788"/>
    <w:rsid w:val="001E4743"/>
    <w:rsid w:val="001F4855"/>
    <w:rsid w:val="002031C4"/>
    <w:rsid w:val="00243C1D"/>
    <w:rsid w:val="00262626"/>
    <w:rsid w:val="002634DD"/>
    <w:rsid w:val="00265797"/>
    <w:rsid w:val="002736BD"/>
    <w:rsid w:val="00282DF0"/>
    <w:rsid w:val="00286EE8"/>
    <w:rsid w:val="00287BB2"/>
    <w:rsid w:val="002924B7"/>
    <w:rsid w:val="002A1E69"/>
    <w:rsid w:val="002A5176"/>
    <w:rsid w:val="002B3B8F"/>
    <w:rsid w:val="002B3EFA"/>
    <w:rsid w:val="002C4984"/>
    <w:rsid w:val="002D2C42"/>
    <w:rsid w:val="002E129F"/>
    <w:rsid w:val="002F241C"/>
    <w:rsid w:val="002F36E0"/>
    <w:rsid w:val="002F51D5"/>
    <w:rsid w:val="003034DD"/>
    <w:rsid w:val="00304179"/>
    <w:rsid w:val="003129D0"/>
    <w:rsid w:val="0031334B"/>
    <w:rsid w:val="00314803"/>
    <w:rsid w:val="003173FD"/>
    <w:rsid w:val="00317DE3"/>
    <w:rsid w:val="0032088C"/>
    <w:rsid w:val="0032634F"/>
    <w:rsid w:val="00336A1B"/>
    <w:rsid w:val="0033721E"/>
    <w:rsid w:val="00343372"/>
    <w:rsid w:val="00345C70"/>
    <w:rsid w:val="0034729B"/>
    <w:rsid w:val="0034748F"/>
    <w:rsid w:val="003508B1"/>
    <w:rsid w:val="003561F3"/>
    <w:rsid w:val="003639EA"/>
    <w:rsid w:val="00372B81"/>
    <w:rsid w:val="00374525"/>
    <w:rsid w:val="00381EC1"/>
    <w:rsid w:val="0038264B"/>
    <w:rsid w:val="00391B24"/>
    <w:rsid w:val="003940DF"/>
    <w:rsid w:val="003946CC"/>
    <w:rsid w:val="003976BD"/>
    <w:rsid w:val="003A02F9"/>
    <w:rsid w:val="003A41D8"/>
    <w:rsid w:val="003A457E"/>
    <w:rsid w:val="003A7104"/>
    <w:rsid w:val="003B057A"/>
    <w:rsid w:val="003C6E81"/>
    <w:rsid w:val="003D0766"/>
    <w:rsid w:val="003D4FFB"/>
    <w:rsid w:val="003D645B"/>
    <w:rsid w:val="003F368B"/>
    <w:rsid w:val="004013FE"/>
    <w:rsid w:val="00406325"/>
    <w:rsid w:val="00406345"/>
    <w:rsid w:val="0042295E"/>
    <w:rsid w:val="00432370"/>
    <w:rsid w:val="00435A85"/>
    <w:rsid w:val="00440C1F"/>
    <w:rsid w:val="00460E07"/>
    <w:rsid w:val="00466536"/>
    <w:rsid w:val="00466B72"/>
    <w:rsid w:val="0046771E"/>
    <w:rsid w:val="00470F21"/>
    <w:rsid w:val="0047289A"/>
    <w:rsid w:val="00483ABB"/>
    <w:rsid w:val="00485137"/>
    <w:rsid w:val="004940D2"/>
    <w:rsid w:val="004A1921"/>
    <w:rsid w:val="004A71DD"/>
    <w:rsid w:val="004B3A71"/>
    <w:rsid w:val="004C44D4"/>
    <w:rsid w:val="004C6574"/>
    <w:rsid w:val="004C7F2E"/>
    <w:rsid w:val="004E0B07"/>
    <w:rsid w:val="004E3835"/>
    <w:rsid w:val="004E5C1C"/>
    <w:rsid w:val="004E66B9"/>
    <w:rsid w:val="004E6ABC"/>
    <w:rsid w:val="004E7DFC"/>
    <w:rsid w:val="004E7F80"/>
    <w:rsid w:val="004F6A30"/>
    <w:rsid w:val="0050021F"/>
    <w:rsid w:val="00502BC3"/>
    <w:rsid w:val="00505561"/>
    <w:rsid w:val="00506E4C"/>
    <w:rsid w:val="00545A5E"/>
    <w:rsid w:val="00550D79"/>
    <w:rsid w:val="00554F86"/>
    <w:rsid w:val="00561825"/>
    <w:rsid w:val="00564186"/>
    <w:rsid w:val="00567977"/>
    <w:rsid w:val="005702CB"/>
    <w:rsid w:val="00570DCD"/>
    <w:rsid w:val="0057236F"/>
    <w:rsid w:val="0057457E"/>
    <w:rsid w:val="00583900"/>
    <w:rsid w:val="00591503"/>
    <w:rsid w:val="005A2873"/>
    <w:rsid w:val="005B6476"/>
    <w:rsid w:val="005C2465"/>
    <w:rsid w:val="005D6233"/>
    <w:rsid w:val="005D639B"/>
    <w:rsid w:val="005E1738"/>
    <w:rsid w:val="005E6B2A"/>
    <w:rsid w:val="005E73C5"/>
    <w:rsid w:val="00600456"/>
    <w:rsid w:val="00603679"/>
    <w:rsid w:val="00605100"/>
    <w:rsid w:val="00607BCA"/>
    <w:rsid w:val="00614F39"/>
    <w:rsid w:val="0062432C"/>
    <w:rsid w:val="00627CDA"/>
    <w:rsid w:val="00630C6E"/>
    <w:rsid w:val="006332E4"/>
    <w:rsid w:val="0064133E"/>
    <w:rsid w:val="00641A0B"/>
    <w:rsid w:val="00644F5C"/>
    <w:rsid w:val="006579F3"/>
    <w:rsid w:val="00664360"/>
    <w:rsid w:val="00665673"/>
    <w:rsid w:val="00672D99"/>
    <w:rsid w:val="00674458"/>
    <w:rsid w:val="0067595D"/>
    <w:rsid w:val="00683F2C"/>
    <w:rsid w:val="006861F1"/>
    <w:rsid w:val="00690F93"/>
    <w:rsid w:val="006B04F8"/>
    <w:rsid w:val="006B08C5"/>
    <w:rsid w:val="006B3645"/>
    <w:rsid w:val="006C07CD"/>
    <w:rsid w:val="006D1965"/>
    <w:rsid w:val="006D6315"/>
    <w:rsid w:val="006D7C45"/>
    <w:rsid w:val="006E1161"/>
    <w:rsid w:val="00702FE4"/>
    <w:rsid w:val="00704876"/>
    <w:rsid w:val="00721B59"/>
    <w:rsid w:val="00730E05"/>
    <w:rsid w:val="00732201"/>
    <w:rsid w:val="007336AA"/>
    <w:rsid w:val="0073475A"/>
    <w:rsid w:val="00734F7A"/>
    <w:rsid w:val="00746ED0"/>
    <w:rsid w:val="00757CF8"/>
    <w:rsid w:val="00760CBC"/>
    <w:rsid w:val="00761C81"/>
    <w:rsid w:val="007712E2"/>
    <w:rsid w:val="0077235F"/>
    <w:rsid w:val="0079061E"/>
    <w:rsid w:val="007A130C"/>
    <w:rsid w:val="007A53AF"/>
    <w:rsid w:val="007B25B4"/>
    <w:rsid w:val="007B4B8F"/>
    <w:rsid w:val="007B72DE"/>
    <w:rsid w:val="007C5374"/>
    <w:rsid w:val="007C6BD9"/>
    <w:rsid w:val="007C7C1B"/>
    <w:rsid w:val="007C7F0C"/>
    <w:rsid w:val="007E11AC"/>
    <w:rsid w:val="007E1238"/>
    <w:rsid w:val="007F5754"/>
    <w:rsid w:val="00816FC0"/>
    <w:rsid w:val="008244BD"/>
    <w:rsid w:val="00834353"/>
    <w:rsid w:val="00837D18"/>
    <w:rsid w:val="00843ABD"/>
    <w:rsid w:val="00851E0F"/>
    <w:rsid w:val="00853DD8"/>
    <w:rsid w:val="008606D6"/>
    <w:rsid w:val="008615A4"/>
    <w:rsid w:val="008628A9"/>
    <w:rsid w:val="008628DB"/>
    <w:rsid w:val="008661D1"/>
    <w:rsid w:val="008717B0"/>
    <w:rsid w:val="008760C4"/>
    <w:rsid w:val="00876AAC"/>
    <w:rsid w:val="00880748"/>
    <w:rsid w:val="00885ACC"/>
    <w:rsid w:val="008877C6"/>
    <w:rsid w:val="00891D6B"/>
    <w:rsid w:val="00894C87"/>
    <w:rsid w:val="008A0504"/>
    <w:rsid w:val="008A1AED"/>
    <w:rsid w:val="008A3A2B"/>
    <w:rsid w:val="008A41D1"/>
    <w:rsid w:val="008A6D99"/>
    <w:rsid w:val="008B3DB4"/>
    <w:rsid w:val="008C21C8"/>
    <w:rsid w:val="008C7524"/>
    <w:rsid w:val="008D4ED7"/>
    <w:rsid w:val="008D7259"/>
    <w:rsid w:val="008D73D5"/>
    <w:rsid w:val="008E405E"/>
    <w:rsid w:val="008F0E11"/>
    <w:rsid w:val="008F45FA"/>
    <w:rsid w:val="008F67BF"/>
    <w:rsid w:val="009017A0"/>
    <w:rsid w:val="00901F81"/>
    <w:rsid w:val="00902234"/>
    <w:rsid w:val="0090644B"/>
    <w:rsid w:val="00907ED7"/>
    <w:rsid w:val="00911B98"/>
    <w:rsid w:val="00911C89"/>
    <w:rsid w:val="00913965"/>
    <w:rsid w:val="009147B8"/>
    <w:rsid w:val="00916467"/>
    <w:rsid w:val="0092295D"/>
    <w:rsid w:val="00932EB6"/>
    <w:rsid w:val="00956662"/>
    <w:rsid w:val="00962F1F"/>
    <w:rsid w:val="0096502B"/>
    <w:rsid w:val="0097145F"/>
    <w:rsid w:val="0098095B"/>
    <w:rsid w:val="00982D24"/>
    <w:rsid w:val="00984B1A"/>
    <w:rsid w:val="009854FA"/>
    <w:rsid w:val="009A3683"/>
    <w:rsid w:val="009C0E46"/>
    <w:rsid w:val="009C44EC"/>
    <w:rsid w:val="009C616B"/>
    <w:rsid w:val="009D5B42"/>
    <w:rsid w:val="009F41C9"/>
    <w:rsid w:val="00A0594B"/>
    <w:rsid w:val="00A2120D"/>
    <w:rsid w:val="00A4707F"/>
    <w:rsid w:val="00A53201"/>
    <w:rsid w:val="00A54D81"/>
    <w:rsid w:val="00A613BD"/>
    <w:rsid w:val="00A63872"/>
    <w:rsid w:val="00A672C6"/>
    <w:rsid w:val="00A703BC"/>
    <w:rsid w:val="00A717E4"/>
    <w:rsid w:val="00A76939"/>
    <w:rsid w:val="00A86296"/>
    <w:rsid w:val="00A92248"/>
    <w:rsid w:val="00AA4042"/>
    <w:rsid w:val="00AA4F73"/>
    <w:rsid w:val="00AB3F6C"/>
    <w:rsid w:val="00AB460E"/>
    <w:rsid w:val="00AC3C14"/>
    <w:rsid w:val="00AC51DB"/>
    <w:rsid w:val="00AE19E7"/>
    <w:rsid w:val="00AF1A34"/>
    <w:rsid w:val="00AF4F8D"/>
    <w:rsid w:val="00AF79D6"/>
    <w:rsid w:val="00B05E96"/>
    <w:rsid w:val="00B070A2"/>
    <w:rsid w:val="00B11650"/>
    <w:rsid w:val="00B1230A"/>
    <w:rsid w:val="00B136F2"/>
    <w:rsid w:val="00B1609E"/>
    <w:rsid w:val="00B16EBA"/>
    <w:rsid w:val="00B2211D"/>
    <w:rsid w:val="00B24727"/>
    <w:rsid w:val="00B27D69"/>
    <w:rsid w:val="00B569B3"/>
    <w:rsid w:val="00B73176"/>
    <w:rsid w:val="00B73AF3"/>
    <w:rsid w:val="00B83131"/>
    <w:rsid w:val="00B83403"/>
    <w:rsid w:val="00B9497F"/>
    <w:rsid w:val="00BA11CF"/>
    <w:rsid w:val="00BA140D"/>
    <w:rsid w:val="00BA2D9C"/>
    <w:rsid w:val="00BE34AA"/>
    <w:rsid w:val="00BF5B6F"/>
    <w:rsid w:val="00C043C7"/>
    <w:rsid w:val="00C100DC"/>
    <w:rsid w:val="00C14D62"/>
    <w:rsid w:val="00C15EDA"/>
    <w:rsid w:val="00C17CDD"/>
    <w:rsid w:val="00C26F2C"/>
    <w:rsid w:val="00C31866"/>
    <w:rsid w:val="00C322E8"/>
    <w:rsid w:val="00C34F14"/>
    <w:rsid w:val="00C44C77"/>
    <w:rsid w:val="00C50E90"/>
    <w:rsid w:val="00C57B23"/>
    <w:rsid w:val="00C57EBF"/>
    <w:rsid w:val="00C618B0"/>
    <w:rsid w:val="00C642E1"/>
    <w:rsid w:val="00C66568"/>
    <w:rsid w:val="00C679C3"/>
    <w:rsid w:val="00C71F36"/>
    <w:rsid w:val="00C777E1"/>
    <w:rsid w:val="00C90A1C"/>
    <w:rsid w:val="00C917C8"/>
    <w:rsid w:val="00CB1F6D"/>
    <w:rsid w:val="00CB47A5"/>
    <w:rsid w:val="00CC011B"/>
    <w:rsid w:val="00CC1339"/>
    <w:rsid w:val="00CE0BE6"/>
    <w:rsid w:val="00CE24B3"/>
    <w:rsid w:val="00CE3B25"/>
    <w:rsid w:val="00CF1B11"/>
    <w:rsid w:val="00CF4B9E"/>
    <w:rsid w:val="00CF56AA"/>
    <w:rsid w:val="00CF5E07"/>
    <w:rsid w:val="00D0169C"/>
    <w:rsid w:val="00D13D65"/>
    <w:rsid w:val="00D15A5C"/>
    <w:rsid w:val="00D21CDB"/>
    <w:rsid w:val="00D276ED"/>
    <w:rsid w:val="00D4433F"/>
    <w:rsid w:val="00D4482A"/>
    <w:rsid w:val="00D572ED"/>
    <w:rsid w:val="00D973AA"/>
    <w:rsid w:val="00DA6711"/>
    <w:rsid w:val="00DB3717"/>
    <w:rsid w:val="00DB5CEB"/>
    <w:rsid w:val="00DC43A6"/>
    <w:rsid w:val="00DC5CA9"/>
    <w:rsid w:val="00DC7256"/>
    <w:rsid w:val="00DD402D"/>
    <w:rsid w:val="00DD5978"/>
    <w:rsid w:val="00DD5F5A"/>
    <w:rsid w:val="00DE602B"/>
    <w:rsid w:val="00DF460B"/>
    <w:rsid w:val="00DF4C2A"/>
    <w:rsid w:val="00DF564D"/>
    <w:rsid w:val="00E00DEB"/>
    <w:rsid w:val="00E11134"/>
    <w:rsid w:val="00E15A98"/>
    <w:rsid w:val="00E23212"/>
    <w:rsid w:val="00E41A2E"/>
    <w:rsid w:val="00E44164"/>
    <w:rsid w:val="00E4750B"/>
    <w:rsid w:val="00E56A00"/>
    <w:rsid w:val="00E57FBB"/>
    <w:rsid w:val="00E653EA"/>
    <w:rsid w:val="00E6780D"/>
    <w:rsid w:val="00E7097A"/>
    <w:rsid w:val="00E83B3D"/>
    <w:rsid w:val="00EA3370"/>
    <w:rsid w:val="00EA6E85"/>
    <w:rsid w:val="00EA74C9"/>
    <w:rsid w:val="00EB08A9"/>
    <w:rsid w:val="00EB3491"/>
    <w:rsid w:val="00EB5D17"/>
    <w:rsid w:val="00EB623B"/>
    <w:rsid w:val="00EC557B"/>
    <w:rsid w:val="00ED3958"/>
    <w:rsid w:val="00ED7CDE"/>
    <w:rsid w:val="00EF4BDB"/>
    <w:rsid w:val="00EF5F88"/>
    <w:rsid w:val="00F042C0"/>
    <w:rsid w:val="00F06916"/>
    <w:rsid w:val="00F11E33"/>
    <w:rsid w:val="00F17643"/>
    <w:rsid w:val="00F22300"/>
    <w:rsid w:val="00F253FC"/>
    <w:rsid w:val="00F4071B"/>
    <w:rsid w:val="00F40806"/>
    <w:rsid w:val="00F44D59"/>
    <w:rsid w:val="00F6481C"/>
    <w:rsid w:val="00F8445C"/>
    <w:rsid w:val="00F8458A"/>
    <w:rsid w:val="00F871FF"/>
    <w:rsid w:val="00F935FC"/>
    <w:rsid w:val="00F97868"/>
    <w:rsid w:val="00F97BD6"/>
    <w:rsid w:val="00FA15C1"/>
    <w:rsid w:val="00FB6F4F"/>
    <w:rsid w:val="00FC3469"/>
    <w:rsid w:val="00FE1C74"/>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sl-SI"/>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sl-SI" w:eastAsia="sl-SI"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4360"/>
    <w:rPr>
      <w:rFonts w:ascii="Times New Roman" w:eastAsia="Times New Roman" w:hAnsi="Times New Roman"/>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style-span">
    <w:name w:val="apple-style-span"/>
    <w:basedOn w:val="DefaultParagraphFont"/>
    <w:uiPriority w:val="99"/>
    <w:rsid w:val="00956662"/>
    <w:rPr>
      <w:rFonts w:cs="Times New Roman"/>
    </w:rPr>
  </w:style>
  <w:style w:type="paragraph" w:styleId="BalloonText">
    <w:name w:val="Balloon Text"/>
    <w:basedOn w:val="Normal"/>
    <w:link w:val="BalloonTextChar"/>
    <w:uiPriority w:val="99"/>
    <w:semiHidden/>
    <w:rsid w:val="00C17CDD"/>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C17CDD"/>
    <w:rPr>
      <w:rFonts w:ascii="Tahoma" w:hAnsi="Tahoma" w:cs="Tahoma"/>
      <w:sz w:val="16"/>
      <w:szCs w:val="16"/>
      <w:lang w:eastAsia="sl-SI"/>
    </w:rPr>
  </w:style>
  <w:style w:type="character" w:styleId="Hyperlink">
    <w:name w:val="Hyperlink"/>
    <w:basedOn w:val="DefaultParagraphFont"/>
    <w:uiPriority w:val="99"/>
    <w:rsid w:val="003A41D8"/>
    <w:rPr>
      <w:rFonts w:cs="Times New Roman"/>
      <w:color w:val="0000FF"/>
      <w:u w:val="single"/>
    </w:rPr>
  </w:style>
  <w:style w:type="paragraph" w:styleId="ListParagraph">
    <w:name w:val="List Paragraph"/>
    <w:basedOn w:val="Normal"/>
    <w:uiPriority w:val="99"/>
    <w:qFormat/>
    <w:rsid w:val="00644F5C"/>
    <w:pPr>
      <w:ind w:left="720"/>
    </w:pPr>
  </w:style>
  <w:style w:type="paragraph" w:customStyle="1" w:styleId="4-Besedilo">
    <w:name w:val="4-Besedilo"/>
    <w:basedOn w:val="Normal"/>
    <w:link w:val="4-BesediloChar"/>
    <w:uiPriority w:val="99"/>
    <w:rsid w:val="0032634F"/>
    <w:pPr>
      <w:spacing w:after="100" w:line="260" w:lineRule="exact"/>
      <w:ind w:left="142"/>
      <w:jc w:val="both"/>
    </w:pPr>
    <w:rPr>
      <w:rFonts w:ascii="Arial" w:eastAsia="Calibri" w:hAnsi="Arial"/>
      <w:sz w:val="20"/>
      <w:szCs w:val="20"/>
    </w:rPr>
  </w:style>
  <w:style w:type="character" w:customStyle="1" w:styleId="4-BesediloChar">
    <w:name w:val="4-Besedilo Char"/>
    <w:link w:val="4-Besedilo"/>
    <w:uiPriority w:val="99"/>
    <w:locked/>
    <w:rsid w:val="0032634F"/>
    <w:rPr>
      <w:rFonts w:ascii="Arial" w:hAnsi="Arial"/>
      <w:sz w:val="20"/>
    </w:rPr>
  </w:style>
  <w:style w:type="paragraph" w:styleId="NoSpacing">
    <w:name w:val="No Spacing"/>
    <w:uiPriority w:val="99"/>
    <w:qFormat/>
    <w:rsid w:val="0032634F"/>
    <w:rPr>
      <w:rFonts w:cs="Calibri"/>
      <w:lang w:eastAsia="en-US"/>
    </w:rPr>
  </w:style>
  <w:style w:type="paragraph" w:customStyle="1" w:styleId="Default">
    <w:name w:val="Default"/>
    <w:uiPriority w:val="99"/>
    <w:rsid w:val="008D7259"/>
    <w:pPr>
      <w:autoSpaceDE w:val="0"/>
      <w:autoSpaceDN w:val="0"/>
      <w:adjustRightInd w:val="0"/>
    </w:pPr>
    <w:rPr>
      <w:rFonts w:cs="Calibri"/>
      <w:color w:val="000000"/>
      <w:sz w:val="24"/>
      <w:szCs w:val="24"/>
      <w:lang w:eastAsia="en-US"/>
    </w:rPr>
  </w:style>
  <w:style w:type="paragraph" w:styleId="Header">
    <w:name w:val="header"/>
    <w:basedOn w:val="Normal"/>
    <w:link w:val="HeaderChar"/>
    <w:uiPriority w:val="99"/>
    <w:rsid w:val="001277F9"/>
    <w:pPr>
      <w:tabs>
        <w:tab w:val="center" w:pos="4536"/>
        <w:tab w:val="right" w:pos="9072"/>
      </w:tabs>
    </w:pPr>
  </w:style>
  <w:style w:type="character" w:customStyle="1" w:styleId="HeaderChar">
    <w:name w:val="Header Char"/>
    <w:basedOn w:val="DefaultParagraphFont"/>
    <w:link w:val="Header"/>
    <w:uiPriority w:val="99"/>
    <w:semiHidden/>
    <w:locked/>
    <w:rsid w:val="00B73176"/>
    <w:rPr>
      <w:rFonts w:ascii="Times New Roman" w:hAnsi="Times New Roman" w:cs="Times New Roman"/>
      <w:sz w:val="24"/>
      <w:szCs w:val="24"/>
    </w:rPr>
  </w:style>
  <w:style w:type="character" w:styleId="PageNumber">
    <w:name w:val="page number"/>
    <w:basedOn w:val="DefaultParagraphFont"/>
    <w:uiPriority w:val="99"/>
    <w:rsid w:val="001277F9"/>
    <w:rPr>
      <w:rFonts w:cs="Times New Roman"/>
    </w:rPr>
  </w:style>
  <w:style w:type="paragraph" w:styleId="Footer">
    <w:name w:val="footer"/>
    <w:basedOn w:val="Normal"/>
    <w:link w:val="FooterChar"/>
    <w:uiPriority w:val="99"/>
    <w:rsid w:val="00ED7CDE"/>
    <w:pPr>
      <w:tabs>
        <w:tab w:val="center" w:pos="4536"/>
        <w:tab w:val="right" w:pos="9072"/>
      </w:tabs>
    </w:pPr>
  </w:style>
  <w:style w:type="character" w:customStyle="1" w:styleId="FooterChar">
    <w:name w:val="Footer Char"/>
    <w:basedOn w:val="DefaultParagraphFont"/>
    <w:link w:val="Footer"/>
    <w:uiPriority w:val="99"/>
    <w:semiHidden/>
    <w:locked/>
    <w:rsid w:val="00345C70"/>
    <w:rPr>
      <w:rFonts w:ascii="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588002569">
      <w:marLeft w:val="0"/>
      <w:marRight w:val="0"/>
      <w:marTop w:val="0"/>
      <w:marBottom w:val="0"/>
      <w:divBdr>
        <w:top w:val="none" w:sz="0" w:space="0" w:color="auto"/>
        <w:left w:val="none" w:sz="0" w:space="0" w:color="auto"/>
        <w:bottom w:val="none" w:sz="0" w:space="0" w:color="auto"/>
        <w:right w:val="none" w:sz="0" w:space="0" w:color="auto"/>
      </w:divBdr>
    </w:div>
    <w:div w:id="588002570">
      <w:marLeft w:val="0"/>
      <w:marRight w:val="0"/>
      <w:marTop w:val="0"/>
      <w:marBottom w:val="0"/>
      <w:divBdr>
        <w:top w:val="none" w:sz="0" w:space="0" w:color="auto"/>
        <w:left w:val="none" w:sz="0" w:space="0" w:color="auto"/>
        <w:bottom w:val="none" w:sz="0" w:space="0" w:color="auto"/>
        <w:right w:val="none" w:sz="0" w:space="0" w:color="auto"/>
      </w:divBdr>
    </w:div>
    <w:div w:id="588002571">
      <w:marLeft w:val="0"/>
      <w:marRight w:val="0"/>
      <w:marTop w:val="0"/>
      <w:marBottom w:val="0"/>
      <w:divBdr>
        <w:top w:val="none" w:sz="0" w:space="0" w:color="auto"/>
        <w:left w:val="none" w:sz="0" w:space="0" w:color="auto"/>
        <w:bottom w:val="none" w:sz="0" w:space="0" w:color="auto"/>
        <w:right w:val="none" w:sz="0" w:space="0" w:color="auto"/>
      </w:divBdr>
    </w:div>
    <w:div w:id="588002572">
      <w:marLeft w:val="0"/>
      <w:marRight w:val="0"/>
      <w:marTop w:val="0"/>
      <w:marBottom w:val="0"/>
      <w:divBdr>
        <w:top w:val="none" w:sz="0" w:space="0" w:color="auto"/>
        <w:left w:val="none" w:sz="0" w:space="0" w:color="auto"/>
        <w:bottom w:val="none" w:sz="0" w:space="0" w:color="auto"/>
        <w:right w:val="none" w:sz="0" w:space="0" w:color="auto"/>
      </w:divBdr>
    </w:div>
    <w:div w:id="588002573">
      <w:marLeft w:val="0"/>
      <w:marRight w:val="0"/>
      <w:marTop w:val="0"/>
      <w:marBottom w:val="0"/>
      <w:divBdr>
        <w:top w:val="none" w:sz="0" w:space="0" w:color="auto"/>
        <w:left w:val="none" w:sz="0" w:space="0" w:color="auto"/>
        <w:bottom w:val="none" w:sz="0" w:space="0" w:color="auto"/>
        <w:right w:val="none" w:sz="0" w:space="0" w:color="auto"/>
      </w:divBdr>
    </w:div>
    <w:div w:id="58800257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hyperlink" Target="mailto:velenje.ksgorica@siol.net" TargetMode="Externa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399</TotalTime>
  <Pages>12</Pages>
  <Words>1820</Words>
  <Characters>10380</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Roman</dc:creator>
  <cp:keywords/>
  <dc:description/>
  <cp:lastModifiedBy>pepi</cp:lastModifiedBy>
  <cp:revision>60</cp:revision>
  <cp:lastPrinted>2013-05-30T07:05:00Z</cp:lastPrinted>
  <dcterms:created xsi:type="dcterms:W3CDTF">2014-06-07T18:40:00Z</dcterms:created>
  <dcterms:modified xsi:type="dcterms:W3CDTF">2014-06-10T06:38:00Z</dcterms:modified>
</cp:coreProperties>
</file>